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F9AB" w14:textId="50A674CA" w:rsidR="002A46BA" w:rsidRPr="00585E6B" w:rsidRDefault="002A46BA" w:rsidP="00585E6B">
      <w:pPr>
        <w:shd w:val="clear" w:color="auto" w:fill="FFFFFF"/>
        <w:spacing w:after="0" w:line="360" w:lineRule="auto"/>
        <w:jc w:val="both"/>
        <w:rPr>
          <w:rFonts w:cstheme="minorHAnsi"/>
          <w:bCs/>
          <w:sz w:val="24"/>
          <w:szCs w:val="24"/>
          <w:lang w:eastAsia="pl-PL"/>
        </w:rPr>
      </w:pPr>
      <w:r w:rsidRPr="00585E6B">
        <w:rPr>
          <w:rFonts w:cstheme="minorHAnsi"/>
          <w:bCs/>
          <w:sz w:val="24"/>
          <w:szCs w:val="24"/>
          <w:lang w:eastAsia="pl-PL"/>
        </w:rPr>
        <w:t xml:space="preserve">Polskie Wydawnictwo Muzyczne – instytucja kultury </w:t>
      </w:r>
    </w:p>
    <w:p w14:paraId="4D85E642" w14:textId="5F929A6E" w:rsidR="005B518A" w:rsidRPr="00585E6B" w:rsidRDefault="005B518A" w:rsidP="00585E6B">
      <w:pPr>
        <w:pStyle w:val="Tre"/>
        <w:spacing w:line="36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585E6B">
        <w:rPr>
          <w:rFonts w:asciiTheme="minorHAnsi" w:hAnsiTheme="minorHAnsi" w:cstheme="minorHAnsi"/>
          <w:bCs/>
          <w:sz w:val="24"/>
          <w:szCs w:val="24"/>
        </w:rPr>
        <w:t xml:space="preserve">zatrudni: </w:t>
      </w:r>
      <w:r w:rsidR="006D3607">
        <w:rPr>
          <w:rFonts w:asciiTheme="minorHAnsi" w:hAnsiTheme="minorHAnsi" w:cstheme="minorHAnsi"/>
          <w:b/>
          <w:bCs/>
          <w:color w:val="auto"/>
          <w:sz w:val="24"/>
          <w:szCs w:val="24"/>
        </w:rPr>
        <w:t>Referentkę/Refe</w:t>
      </w:r>
      <w:r w:rsidR="006A17CA">
        <w:rPr>
          <w:rFonts w:asciiTheme="minorHAnsi" w:hAnsiTheme="minorHAnsi" w:cstheme="minorHAnsi"/>
          <w:b/>
          <w:bCs/>
          <w:color w:val="auto"/>
          <w:sz w:val="24"/>
          <w:szCs w:val="24"/>
        </w:rPr>
        <w:t>renta ds. handlu i marketingu</w:t>
      </w:r>
    </w:p>
    <w:p w14:paraId="5656699E" w14:textId="77777777" w:rsidR="00FA2429" w:rsidRPr="00585E6B" w:rsidRDefault="00FA2429" w:rsidP="00585E6B">
      <w:pPr>
        <w:shd w:val="clear" w:color="auto" w:fill="FFFFFF"/>
        <w:spacing w:line="360" w:lineRule="auto"/>
        <w:jc w:val="both"/>
        <w:rPr>
          <w:rFonts w:cstheme="minorHAnsi"/>
          <w:bCs/>
          <w:sz w:val="24"/>
          <w:szCs w:val="24"/>
          <w:lang w:eastAsia="pl-PL"/>
        </w:rPr>
      </w:pPr>
    </w:p>
    <w:p w14:paraId="0B8C0C15" w14:textId="34EA5E71" w:rsidR="00D61C89" w:rsidRPr="00585E6B" w:rsidRDefault="00D61C89" w:rsidP="00585E6B">
      <w:pPr>
        <w:shd w:val="clear" w:color="auto" w:fill="FFFFFF"/>
        <w:spacing w:line="36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585E6B">
        <w:rPr>
          <w:rFonts w:cstheme="minorHAnsi"/>
          <w:b/>
          <w:sz w:val="24"/>
          <w:szCs w:val="24"/>
        </w:rPr>
        <w:t>Miejsce pracy:</w:t>
      </w:r>
      <w:r w:rsidRPr="00585E6B">
        <w:rPr>
          <w:rFonts w:cstheme="minorHAnsi"/>
          <w:sz w:val="24"/>
          <w:szCs w:val="24"/>
        </w:rPr>
        <w:t xml:space="preserve"> </w:t>
      </w:r>
      <w:r w:rsidR="006D360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Polskie Wydawnictwo</w:t>
      </w:r>
      <w:r w:rsidRPr="00585E6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6D3607">
        <w:rPr>
          <w:rFonts w:eastAsia="Times New Roman" w:cstheme="minorHAnsi"/>
          <w:color w:val="000000"/>
          <w:sz w:val="24"/>
          <w:szCs w:val="24"/>
          <w:lang w:eastAsia="pl-PL"/>
        </w:rPr>
        <w:t>Muzyczne,</w:t>
      </w:r>
      <w:r w:rsidRPr="00585E6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Kraków</w:t>
      </w:r>
      <w:r w:rsidRPr="00585E6B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16B83868" w14:textId="77777777" w:rsidR="00D61C89" w:rsidRPr="00585E6B" w:rsidRDefault="00D61C89" w:rsidP="00585E6B">
      <w:pPr>
        <w:shd w:val="clear" w:color="auto" w:fill="FFFFFF"/>
        <w:spacing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585E6B">
        <w:rPr>
          <w:rFonts w:eastAsia="Times New Roman" w:cstheme="minorHAnsi"/>
          <w:b/>
          <w:color w:val="000000"/>
          <w:sz w:val="24"/>
          <w:szCs w:val="24"/>
          <w:lang w:eastAsia="pl-PL"/>
        </w:rPr>
        <w:t>Forma zatrudnienia</w:t>
      </w:r>
      <w:r w:rsidRPr="00585E6B">
        <w:rPr>
          <w:rFonts w:eastAsia="Times New Roman" w:cstheme="minorHAnsi"/>
          <w:color w:val="000000"/>
          <w:sz w:val="24"/>
          <w:szCs w:val="24"/>
          <w:lang w:eastAsia="pl-PL"/>
        </w:rPr>
        <w:t>: umowa o pracę</w:t>
      </w:r>
    </w:p>
    <w:p w14:paraId="5B9B22D1" w14:textId="77777777" w:rsidR="006A17CA" w:rsidRDefault="00D61C89" w:rsidP="00585E6B">
      <w:pPr>
        <w:shd w:val="clear" w:color="auto" w:fill="FFFFFF"/>
        <w:spacing w:line="36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585E6B">
        <w:rPr>
          <w:rFonts w:cstheme="minorHAnsi"/>
          <w:b/>
          <w:color w:val="000000"/>
          <w:sz w:val="24"/>
          <w:szCs w:val="24"/>
          <w:shd w:val="clear" w:color="auto" w:fill="FFFFFF"/>
        </w:rPr>
        <w:t>Wymiar czasu pracy:</w:t>
      </w:r>
      <w:r w:rsidRPr="00585E6B">
        <w:rPr>
          <w:rFonts w:cstheme="minorHAnsi"/>
          <w:color w:val="000000"/>
          <w:sz w:val="24"/>
          <w:szCs w:val="24"/>
          <w:shd w:val="clear" w:color="auto" w:fill="FFFFFF"/>
        </w:rPr>
        <w:t xml:space="preserve"> pełny etat</w:t>
      </w:r>
    </w:p>
    <w:p w14:paraId="345898CB" w14:textId="731D8405" w:rsidR="00D61C89" w:rsidRPr="006A17CA" w:rsidRDefault="006A17CA" w:rsidP="006A17CA">
      <w:pPr>
        <w:pStyle w:val="NormalnyWeb"/>
        <w:spacing w:before="0" w:beforeAutospacing="0" w:after="0" w:afterAutospacing="0"/>
        <w:rPr>
          <w:rFonts w:asciiTheme="majorHAnsi" w:hAnsiTheme="majorHAnsi" w:cstheme="majorHAnsi"/>
          <w:b/>
        </w:rPr>
      </w:pPr>
      <w:r w:rsidRPr="007A3255">
        <w:rPr>
          <w:rFonts w:asciiTheme="majorHAnsi" w:hAnsiTheme="majorHAnsi" w:cstheme="majorHAnsi"/>
        </w:rPr>
        <w:t>Do naszego zespołu poszukujemy osoby, która połączy wysokie standardy obsługi klienta z dobrą organizacją pracy i zainteresowaniem obszarem sprzedaży internetowej. Jeśli lubisz pracę z klientem, potrafisz działać wielozadaniowo i chcesz rozwijać się w środowisku związanym z kulturą i muzyką — zapraszamy do aplikowania.</w:t>
      </w:r>
      <w:r w:rsidR="00D61C89" w:rsidRPr="00585E6B">
        <w:rPr>
          <w:rFonts w:cstheme="minorHAnsi"/>
          <w:color w:val="000000"/>
          <w:shd w:val="clear" w:color="auto" w:fill="FFFFFF"/>
        </w:rPr>
        <w:t xml:space="preserve"> </w:t>
      </w:r>
    </w:p>
    <w:p w14:paraId="0ED5D7CD" w14:textId="64BAF2B7" w:rsidR="00FA2429" w:rsidRPr="006D3607" w:rsidRDefault="006A17CA" w:rsidP="006D3607">
      <w:pPr>
        <w:pStyle w:val="Domylne"/>
        <w:spacing w:before="24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Na tym stanowisku będziesz odpowiadać za</w:t>
      </w:r>
      <w:r w:rsidR="00D61C89" w:rsidRPr="00585E6B">
        <w:rPr>
          <w:rFonts w:asciiTheme="minorHAnsi" w:hAnsiTheme="minorHAnsi" w:cstheme="minorHAnsi"/>
          <w:b/>
          <w:sz w:val="24"/>
          <w:szCs w:val="24"/>
        </w:rPr>
        <w:t>:</w:t>
      </w:r>
    </w:p>
    <w:p w14:paraId="0CF0F350" w14:textId="6BD2C340" w:rsidR="006A17CA" w:rsidRPr="00402A91" w:rsidRDefault="006A17CA" w:rsidP="006A17CA">
      <w:pPr>
        <w:pStyle w:val="NormalnyWeb"/>
        <w:numPr>
          <w:ilvl w:val="0"/>
          <w:numId w:val="22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bieżącą obsługę zamówień w sklepie internetowym (przyjęcie zamówienia, sprawdzenie dostępności produktów i korespondencja),</w:t>
      </w:r>
    </w:p>
    <w:p w14:paraId="12B30554" w14:textId="419A4FFF" w:rsidR="006A17CA" w:rsidRDefault="006A17CA" w:rsidP="006A17CA">
      <w:pPr>
        <w:pStyle w:val="NormalnyWeb"/>
        <w:numPr>
          <w:ilvl w:val="0"/>
          <w:numId w:val="22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w</w:t>
      </w:r>
      <w:r w:rsidRPr="00CE0F7B">
        <w:rPr>
          <w:rFonts w:asciiTheme="minorHAnsi" w:hAnsiTheme="minorHAnsi"/>
        </w:rPr>
        <w:t>sparcie</w:t>
      </w:r>
      <w:r>
        <w:rPr>
          <w:rFonts w:asciiTheme="minorHAnsi" w:hAnsiTheme="minorHAnsi"/>
        </w:rPr>
        <w:t xml:space="preserve"> klientów na każdym etapie procesu zakupowego,</w:t>
      </w:r>
    </w:p>
    <w:p w14:paraId="78E02301" w14:textId="57FBBAA2" w:rsidR="006A17CA" w:rsidRDefault="006A17CA" w:rsidP="006A17CA">
      <w:pPr>
        <w:pStyle w:val="NormalnyWeb"/>
        <w:numPr>
          <w:ilvl w:val="0"/>
          <w:numId w:val="22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Pr="00CE0F7B">
        <w:rPr>
          <w:rFonts w:asciiTheme="minorHAnsi" w:hAnsiTheme="minorHAnsi"/>
        </w:rPr>
        <w:t>elefoniczn</w:t>
      </w:r>
      <w:r>
        <w:rPr>
          <w:rFonts w:asciiTheme="minorHAnsi" w:hAnsiTheme="minorHAnsi"/>
        </w:rPr>
        <w:t xml:space="preserve">ą i mailową komunikację z klientem, </w:t>
      </w:r>
    </w:p>
    <w:p w14:paraId="49ABE61B" w14:textId="6F33C040" w:rsidR="006A17CA" w:rsidRDefault="006A17CA" w:rsidP="006A17CA">
      <w:pPr>
        <w:pStyle w:val="NormalnyWeb"/>
        <w:numPr>
          <w:ilvl w:val="0"/>
          <w:numId w:val="22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przygotowanie zestawień i raportów dotyczących sprzedaży i płatności,</w:t>
      </w:r>
    </w:p>
    <w:p w14:paraId="62A786AD" w14:textId="4EA495A1" w:rsidR="006A17CA" w:rsidRDefault="006A17CA" w:rsidP="006A17CA">
      <w:pPr>
        <w:pStyle w:val="NormalnyWeb"/>
        <w:numPr>
          <w:ilvl w:val="0"/>
          <w:numId w:val="22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>
        <w:rPr>
          <w:rFonts w:asciiTheme="minorHAnsi" w:hAnsiTheme="minorHAnsi"/>
        </w:rPr>
        <w:t>ktualizację i dbanie o poprawność danych w systemach oraz w sklepie internetowym,</w:t>
      </w:r>
    </w:p>
    <w:p w14:paraId="4FE69821" w14:textId="6059FD23" w:rsidR="006A17CA" w:rsidRDefault="006A17CA" w:rsidP="006A17CA">
      <w:pPr>
        <w:pStyle w:val="NormalnyWeb"/>
        <w:numPr>
          <w:ilvl w:val="0"/>
          <w:numId w:val="22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aktualizowanie danych produktów w sklepie internetowym (w tym cyfrowych),</w:t>
      </w:r>
    </w:p>
    <w:p w14:paraId="5C66F870" w14:textId="72FE478B" w:rsidR="006A17CA" w:rsidRDefault="006A17CA" w:rsidP="006A17CA">
      <w:pPr>
        <w:pStyle w:val="NormalnyWeb"/>
        <w:numPr>
          <w:ilvl w:val="0"/>
          <w:numId w:val="22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>
        <w:rPr>
          <w:rFonts w:asciiTheme="minorHAnsi" w:hAnsiTheme="minorHAnsi"/>
        </w:rPr>
        <w:t>ktualizowanie bazy sklepu o nowe numery czasopism publikowanych przez PWM</w:t>
      </w:r>
    </w:p>
    <w:p w14:paraId="7555C158" w14:textId="6D4DABE3" w:rsidR="006A17CA" w:rsidRDefault="006A17CA" w:rsidP="006A17CA">
      <w:pPr>
        <w:pStyle w:val="NormalnyWeb"/>
        <w:numPr>
          <w:ilvl w:val="0"/>
          <w:numId w:val="22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współtworzenie i wdrażanie akcji promocyjnych.</w:t>
      </w:r>
    </w:p>
    <w:p w14:paraId="1594CB4A" w14:textId="53C1ADA8" w:rsidR="00D61C89" w:rsidRPr="00585E6B" w:rsidRDefault="006A17CA" w:rsidP="00585E6B">
      <w:pPr>
        <w:spacing w:before="100" w:beforeAutospacing="1" w:line="36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Szukamy osoby, która</w:t>
      </w:r>
      <w:r w:rsidR="00D61C89" w:rsidRPr="00585E6B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14:paraId="7677F62F" w14:textId="467B0CDD" w:rsidR="006A17CA" w:rsidRDefault="006A17CA" w:rsidP="006A17CA">
      <w:pPr>
        <w:pStyle w:val="NormalnyWeb"/>
        <w:numPr>
          <w:ilvl w:val="0"/>
          <w:numId w:val="2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dobrze zna środowisko </w:t>
      </w:r>
      <w:r w:rsidRPr="00402A91">
        <w:rPr>
          <w:rFonts w:asciiTheme="minorHAnsi" w:hAnsiTheme="minorHAnsi"/>
        </w:rPr>
        <w:t>Windows</w:t>
      </w:r>
      <w:r>
        <w:rPr>
          <w:rFonts w:asciiTheme="minorHAnsi" w:hAnsiTheme="minorHAnsi"/>
        </w:rPr>
        <w:t xml:space="preserve"> oraz swobodnie posługuje się Excelem,</w:t>
      </w:r>
    </w:p>
    <w:p w14:paraId="732C62AE" w14:textId="6EB150F1" w:rsidR="006A17CA" w:rsidRPr="00402A91" w:rsidRDefault="006A17CA" w:rsidP="006A17CA">
      <w:pPr>
        <w:pStyle w:val="NormalnyWeb"/>
        <w:numPr>
          <w:ilvl w:val="0"/>
          <w:numId w:val="2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dobrze zna angielski, na takim poziomie który umożliwia sprawną komunikację mailową i obsługę klientów zagranicznych,</w:t>
      </w:r>
    </w:p>
    <w:p w14:paraId="08D2A5ED" w14:textId="237B2D4E" w:rsidR="006A17CA" w:rsidRPr="00402A91" w:rsidRDefault="006A17CA" w:rsidP="006A17CA">
      <w:pPr>
        <w:pStyle w:val="NormalnyWeb"/>
        <w:numPr>
          <w:ilvl w:val="0"/>
          <w:numId w:val="2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wyróżnia się wysokimi umiejętnościami komunikacyjnymi i interpersonalnymi,</w:t>
      </w:r>
    </w:p>
    <w:p w14:paraId="14341A31" w14:textId="74AE5AEF" w:rsidR="006A17CA" w:rsidRPr="00402A91" w:rsidRDefault="006A17CA" w:rsidP="006A17CA">
      <w:pPr>
        <w:pStyle w:val="NormalnyWeb"/>
        <w:numPr>
          <w:ilvl w:val="0"/>
          <w:numId w:val="2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j</w:t>
      </w:r>
      <w:r>
        <w:rPr>
          <w:rFonts w:asciiTheme="minorHAnsi" w:hAnsiTheme="minorHAnsi"/>
        </w:rPr>
        <w:t>est dobrze zorganizowana, samodzielna i odpowiedzialna,</w:t>
      </w:r>
    </w:p>
    <w:p w14:paraId="2DDD79E8" w14:textId="5FE3710B" w:rsidR="006A17CA" w:rsidRDefault="006A17CA" w:rsidP="006A17CA">
      <w:pPr>
        <w:pStyle w:val="NormalnyWeb"/>
        <w:numPr>
          <w:ilvl w:val="0"/>
          <w:numId w:val="2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potrafi efektywnie zarządzać czasem i priorytetami, </w:t>
      </w:r>
    </w:p>
    <w:p w14:paraId="249A8449" w14:textId="1A6B327C" w:rsidR="006A17CA" w:rsidRDefault="006A17CA" w:rsidP="006A17CA">
      <w:pPr>
        <w:pStyle w:val="NormalnyWeb"/>
        <w:numPr>
          <w:ilvl w:val="0"/>
          <w:numId w:val="2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wykazuje inicjatywę i kreatywność w działaniu, </w:t>
      </w:r>
    </w:p>
    <w:p w14:paraId="56D1B78A" w14:textId="1D7C7BF7" w:rsidR="006A17CA" w:rsidRDefault="006A17CA" w:rsidP="006A17CA">
      <w:pPr>
        <w:pStyle w:val="NormalnyWeb"/>
        <w:numPr>
          <w:ilvl w:val="0"/>
          <w:numId w:val="23"/>
        </w:numPr>
        <w:spacing w:before="0" w:beforeAutospacing="0" w:after="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posiada wysoką kulturę osobistą i dba o jakość usług. </w:t>
      </w:r>
    </w:p>
    <w:p w14:paraId="4AF34B60" w14:textId="77777777" w:rsidR="006A17CA" w:rsidRDefault="006A17CA" w:rsidP="006D3607">
      <w:pPr>
        <w:spacing w:before="100" w:beforeAutospacing="1" w:line="36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0CBBD12" w14:textId="6D004AA4" w:rsidR="006D3607" w:rsidRDefault="006D3607" w:rsidP="006D3607">
      <w:pPr>
        <w:spacing w:before="100" w:beforeAutospacing="1" w:line="360" w:lineRule="auto"/>
        <w:jc w:val="both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Mile widziane</w:t>
      </w:r>
      <w:r w:rsidRPr="00585E6B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14:paraId="0D155159" w14:textId="77777777" w:rsidR="006A17CA" w:rsidRDefault="006A17CA" w:rsidP="006A17CA">
      <w:pPr>
        <w:pStyle w:val="NormalnyWeb"/>
        <w:spacing w:before="0" w:beforeAutospacing="0" w:after="0" w:afterAutospacing="0"/>
        <w:rPr>
          <w:rFonts w:asciiTheme="minorHAnsi" w:hAnsiTheme="minorHAnsi"/>
        </w:rPr>
      </w:pPr>
      <w:r w:rsidRPr="00402A91">
        <w:rPr>
          <w:rFonts w:asciiTheme="minorHAnsi" w:hAnsiTheme="minorHAnsi"/>
        </w:rPr>
        <w:t xml:space="preserve">• </w:t>
      </w:r>
      <w:r>
        <w:rPr>
          <w:rFonts w:asciiTheme="minorHAnsi" w:hAnsiTheme="minorHAnsi"/>
        </w:rPr>
        <w:t>wykształcenie muzyczne lub zainteresowanie muzyką,</w:t>
      </w:r>
    </w:p>
    <w:p w14:paraId="05DE8AAB" w14:textId="77777777" w:rsidR="006A17CA" w:rsidRPr="00402A91" w:rsidRDefault="006A17CA" w:rsidP="006A17CA">
      <w:pPr>
        <w:pStyle w:val="NormalnyWeb"/>
        <w:spacing w:before="0" w:beforeAutospacing="0" w:after="0" w:afterAutospacing="0"/>
        <w:rPr>
          <w:rFonts w:asciiTheme="minorHAnsi" w:hAnsiTheme="minorHAnsi"/>
        </w:rPr>
      </w:pPr>
      <w:r w:rsidRPr="00402A91">
        <w:rPr>
          <w:rFonts w:asciiTheme="minorHAnsi" w:hAnsiTheme="minorHAnsi"/>
        </w:rPr>
        <w:t>•</w:t>
      </w:r>
      <w:r>
        <w:rPr>
          <w:rFonts w:asciiTheme="minorHAnsi" w:hAnsiTheme="minorHAnsi"/>
        </w:rPr>
        <w:t xml:space="preserve"> wykształcenie wyższe,</w:t>
      </w:r>
    </w:p>
    <w:p w14:paraId="457A729A" w14:textId="77777777" w:rsidR="006A17CA" w:rsidRDefault="006A17CA" w:rsidP="006A17CA">
      <w:pPr>
        <w:pStyle w:val="NormalnyWeb"/>
        <w:spacing w:before="0" w:beforeAutospacing="0" w:after="0" w:afterAutospacing="0"/>
        <w:rPr>
          <w:rFonts w:asciiTheme="minorHAnsi" w:hAnsiTheme="minorHAnsi"/>
        </w:rPr>
      </w:pPr>
      <w:r w:rsidRPr="00402A91">
        <w:rPr>
          <w:rFonts w:asciiTheme="minorHAnsi" w:hAnsiTheme="minorHAnsi"/>
        </w:rPr>
        <w:t>•</w:t>
      </w:r>
      <w:r>
        <w:rPr>
          <w:rFonts w:asciiTheme="minorHAnsi" w:hAnsiTheme="minorHAnsi"/>
        </w:rPr>
        <w:t xml:space="preserve"> znajomość rynku publikacji nutowych lub wydawniczego,</w:t>
      </w:r>
    </w:p>
    <w:p w14:paraId="058B456E" w14:textId="77777777" w:rsidR="006A17CA" w:rsidRDefault="006A17CA" w:rsidP="006A17CA">
      <w:pPr>
        <w:pStyle w:val="NormalnyWeb"/>
        <w:spacing w:before="0" w:beforeAutospacing="0" w:after="0" w:afterAutospacing="0"/>
        <w:rPr>
          <w:rFonts w:asciiTheme="minorHAnsi" w:hAnsiTheme="minorHAnsi"/>
        </w:rPr>
      </w:pPr>
      <w:r w:rsidRPr="00402A91">
        <w:rPr>
          <w:rFonts w:asciiTheme="minorHAnsi" w:hAnsiTheme="minorHAnsi"/>
        </w:rPr>
        <w:t>•</w:t>
      </w:r>
      <w:r>
        <w:rPr>
          <w:rFonts w:asciiTheme="minorHAnsi" w:hAnsiTheme="minorHAnsi"/>
        </w:rPr>
        <w:t xml:space="preserve"> doświadczenie w pracy z systemami CMS i oprogramowaniem klasy ERP.</w:t>
      </w:r>
    </w:p>
    <w:p w14:paraId="0150073F" w14:textId="77777777" w:rsidR="00D61C89" w:rsidRPr="00585E6B" w:rsidRDefault="00D61C89" w:rsidP="00585E6B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Theme="minorHAnsi" w:hAnsiTheme="minorHAnsi" w:cstheme="minorHAnsi"/>
          <w:color w:val="000000"/>
        </w:rPr>
      </w:pPr>
    </w:p>
    <w:p w14:paraId="3A036780" w14:textId="77777777" w:rsidR="00D61C89" w:rsidRPr="00585E6B" w:rsidRDefault="00D61C89" w:rsidP="00585E6B">
      <w:pPr>
        <w:pStyle w:val="Domylne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85E6B">
        <w:rPr>
          <w:rFonts w:asciiTheme="minorHAnsi" w:hAnsiTheme="minorHAnsi" w:cstheme="minorHAnsi"/>
          <w:b/>
          <w:sz w:val="24"/>
          <w:szCs w:val="24"/>
        </w:rPr>
        <w:t>Oferujemy:</w:t>
      </w:r>
    </w:p>
    <w:p w14:paraId="09842163" w14:textId="2AD169D0" w:rsidR="00FA2429" w:rsidRPr="00585E6B" w:rsidRDefault="00FA2429" w:rsidP="00585E6B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85E6B">
        <w:rPr>
          <w:rFonts w:eastAsia="Times New Roman" w:cstheme="minorHAnsi"/>
          <w:sz w:val="24"/>
          <w:szCs w:val="24"/>
          <w:lang w:eastAsia="pl-PL"/>
        </w:rPr>
        <w:t>stabilne zatrudnienie w instytucj</w:t>
      </w:r>
      <w:r w:rsidR="006D3607">
        <w:rPr>
          <w:rFonts w:eastAsia="Times New Roman" w:cstheme="minorHAnsi"/>
          <w:sz w:val="24"/>
          <w:szCs w:val="24"/>
          <w:lang w:eastAsia="pl-PL"/>
        </w:rPr>
        <w:t>i kultury o unikalnym profilu</w:t>
      </w:r>
      <w:r w:rsidRPr="00585E6B">
        <w:rPr>
          <w:rFonts w:eastAsia="Times New Roman" w:cstheme="minorHAnsi"/>
          <w:sz w:val="24"/>
          <w:szCs w:val="24"/>
          <w:lang w:eastAsia="pl-PL"/>
        </w:rPr>
        <w:t>,</w:t>
      </w:r>
      <w:r w:rsidR="006D3607">
        <w:rPr>
          <w:rFonts w:eastAsia="Times New Roman" w:cstheme="minorHAnsi"/>
          <w:sz w:val="24"/>
          <w:szCs w:val="24"/>
          <w:lang w:eastAsia="pl-PL"/>
        </w:rPr>
        <w:t xml:space="preserve"> łączącej obszar kultury i biznesu</w:t>
      </w:r>
    </w:p>
    <w:p w14:paraId="2D019A26" w14:textId="77777777" w:rsidR="00FA2429" w:rsidRPr="00585E6B" w:rsidRDefault="00FA2429" w:rsidP="00585E6B">
      <w:pPr>
        <w:pStyle w:val="NormalnyWeb"/>
        <w:numPr>
          <w:ilvl w:val="0"/>
          <w:numId w:val="24"/>
        </w:numPr>
        <w:spacing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>możliwość rozwoju zawodowego i udziału w szkoleniach,</w:t>
      </w:r>
    </w:p>
    <w:p w14:paraId="31836CB6" w14:textId="191C3E3D" w:rsidR="00FA2429" w:rsidRPr="00585E6B" w:rsidRDefault="006D3607" w:rsidP="00585E6B">
      <w:pPr>
        <w:pStyle w:val="NormalnyWeb"/>
        <w:numPr>
          <w:ilvl w:val="0"/>
          <w:numId w:val="24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realny wpływ na rozwój oferty księgarni internetowej</w:t>
      </w:r>
      <w:r w:rsidR="00FA2429" w:rsidRPr="00585E6B">
        <w:rPr>
          <w:rFonts w:asciiTheme="minorHAnsi" w:hAnsiTheme="minorHAnsi" w:cstheme="minorHAnsi"/>
        </w:rPr>
        <w:t>,</w:t>
      </w:r>
    </w:p>
    <w:p w14:paraId="19EE51D8" w14:textId="7F38A4C0" w:rsidR="00FA2429" w:rsidRPr="00585E6B" w:rsidRDefault="00FA2429" w:rsidP="00585E6B">
      <w:pPr>
        <w:pStyle w:val="NormalnyWeb"/>
        <w:numPr>
          <w:ilvl w:val="0"/>
          <w:numId w:val="24"/>
        </w:numPr>
        <w:spacing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>współpracę w dośw</w:t>
      </w:r>
      <w:r w:rsidR="006D3607">
        <w:rPr>
          <w:rFonts w:asciiTheme="minorHAnsi" w:hAnsiTheme="minorHAnsi" w:cstheme="minorHAnsi"/>
        </w:rPr>
        <w:t>iadczonym i fajnym zespołem</w:t>
      </w:r>
      <w:r w:rsidRPr="00585E6B">
        <w:rPr>
          <w:rFonts w:asciiTheme="minorHAnsi" w:hAnsiTheme="minorHAnsi" w:cstheme="minorHAnsi"/>
        </w:rPr>
        <w:t>,</w:t>
      </w:r>
    </w:p>
    <w:p w14:paraId="66C68922" w14:textId="77777777" w:rsidR="00FA2429" w:rsidRDefault="00FA2429" w:rsidP="00585E6B">
      <w:pPr>
        <w:pStyle w:val="NormalnyWeb"/>
        <w:numPr>
          <w:ilvl w:val="0"/>
          <w:numId w:val="24"/>
        </w:numPr>
        <w:spacing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>przyjazną atmosferę pracy sprzyjającą zaangażowaniu i współpracy,</w:t>
      </w:r>
    </w:p>
    <w:p w14:paraId="3B154C51" w14:textId="684DAF90" w:rsidR="006D3607" w:rsidRPr="00585E6B" w:rsidRDefault="006D3607" w:rsidP="00585E6B">
      <w:pPr>
        <w:pStyle w:val="NormalnyWeb"/>
        <w:numPr>
          <w:ilvl w:val="0"/>
          <w:numId w:val="24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udział w inicjatywach i wydarzeniach związanych z muzyką i kulturą,</w:t>
      </w:r>
    </w:p>
    <w:p w14:paraId="6987C9FF" w14:textId="77777777" w:rsidR="00FA2429" w:rsidRPr="00585E6B" w:rsidRDefault="00FA2429" w:rsidP="00585E6B">
      <w:pPr>
        <w:pStyle w:val="NormalnyWeb"/>
        <w:numPr>
          <w:ilvl w:val="0"/>
          <w:numId w:val="24"/>
        </w:numPr>
        <w:spacing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>dodatkowy dzień urlopu płatnego w dniu urodzin,</w:t>
      </w:r>
    </w:p>
    <w:p w14:paraId="195D2404" w14:textId="77777777" w:rsidR="00FA2429" w:rsidRPr="00585E6B" w:rsidRDefault="00FA2429" w:rsidP="00585E6B">
      <w:pPr>
        <w:pStyle w:val="NormalnyWeb"/>
        <w:numPr>
          <w:ilvl w:val="0"/>
          <w:numId w:val="24"/>
        </w:numPr>
        <w:spacing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dofinansowanie do wakacji, aktywności sportowych i kultury oraz inne świadczenia z funduszu socjalnego. </w:t>
      </w:r>
    </w:p>
    <w:p w14:paraId="7615C541" w14:textId="77777777" w:rsidR="00D61C89" w:rsidRPr="00585E6B" w:rsidRDefault="00D61C89" w:rsidP="00585E6B">
      <w:pPr>
        <w:pStyle w:val="Domylne"/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C3D4C1E" w14:textId="77777777" w:rsidR="00D61C89" w:rsidRPr="00585E6B" w:rsidRDefault="00D61C89" w:rsidP="00585E6B">
      <w:pPr>
        <w:pStyle w:val="Domylne"/>
        <w:spacing w:after="120" w:line="36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585E6B">
        <w:rPr>
          <w:rFonts w:asciiTheme="minorHAnsi" w:hAnsiTheme="minorHAnsi" w:cstheme="minorHAnsi"/>
          <w:b/>
          <w:sz w:val="24"/>
          <w:szCs w:val="24"/>
        </w:rPr>
        <w:t xml:space="preserve">Kontakt: </w:t>
      </w:r>
    </w:p>
    <w:p w14:paraId="169DFE55" w14:textId="3D96ADF4" w:rsidR="00D61C89" w:rsidRPr="00585E6B" w:rsidRDefault="00D61C89" w:rsidP="00585E6B">
      <w:pPr>
        <w:spacing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85E6B">
        <w:rPr>
          <w:rFonts w:eastAsia="Times New Roman" w:cstheme="minorHAnsi"/>
          <w:sz w:val="24"/>
          <w:szCs w:val="24"/>
          <w:lang w:eastAsia="pl-PL"/>
        </w:rPr>
        <w:t xml:space="preserve">Zainteresowanych prosimy o składanie pisemnych zgłoszeń zawierających: </w:t>
      </w:r>
      <w:r w:rsidRPr="00585E6B">
        <w:rPr>
          <w:rFonts w:eastAsia="Times New Roman" w:cstheme="minorHAnsi"/>
          <w:b/>
          <w:bCs/>
          <w:sz w:val="24"/>
          <w:szCs w:val="24"/>
          <w:lang w:eastAsia="pl-PL"/>
        </w:rPr>
        <w:t>CV</w:t>
      </w:r>
      <w:r w:rsidR="00BE213E" w:rsidRPr="00585E6B">
        <w:rPr>
          <w:rFonts w:cstheme="minorHAnsi"/>
          <w:color w:val="000000" w:themeColor="text1"/>
          <w:sz w:val="24"/>
          <w:szCs w:val="24"/>
        </w:rPr>
        <w:t xml:space="preserve"> </w:t>
      </w:r>
      <w:r w:rsidRPr="00585E6B">
        <w:rPr>
          <w:rFonts w:cstheme="minorHAnsi"/>
          <w:color w:val="000000" w:themeColor="text1"/>
          <w:sz w:val="24"/>
          <w:szCs w:val="24"/>
        </w:rPr>
        <w:t xml:space="preserve">na adres: </w:t>
      </w:r>
      <w:r w:rsidRPr="00585E6B">
        <w:rPr>
          <w:rFonts w:cstheme="minorHAnsi"/>
          <w:b/>
          <w:color w:val="000000" w:themeColor="text1"/>
          <w:sz w:val="24"/>
          <w:szCs w:val="24"/>
        </w:rPr>
        <w:t>rekrutacja@pwm.com.pl</w:t>
      </w:r>
      <w:r w:rsidRPr="00585E6B">
        <w:rPr>
          <w:rFonts w:cstheme="minorHAnsi"/>
          <w:color w:val="000000" w:themeColor="text1"/>
          <w:sz w:val="24"/>
          <w:szCs w:val="24"/>
        </w:rPr>
        <w:t xml:space="preserve"> </w:t>
      </w:r>
      <w:r w:rsidRPr="00585E6B">
        <w:rPr>
          <w:rFonts w:eastAsia="Times New Roman" w:cstheme="minorHAnsi"/>
          <w:sz w:val="24"/>
          <w:szCs w:val="24"/>
          <w:lang w:eastAsia="pl-PL"/>
        </w:rPr>
        <w:t xml:space="preserve">z umieszczeniem w temacie wiadomości: </w:t>
      </w:r>
      <w:r w:rsidR="006D3607">
        <w:rPr>
          <w:rStyle w:val="Pogrubienie"/>
          <w:rFonts w:cstheme="minorHAnsi"/>
          <w:color w:val="000000"/>
          <w:sz w:val="24"/>
          <w:szCs w:val="24"/>
        </w:rPr>
        <w:t>Ref</w:t>
      </w:r>
      <w:r w:rsidR="006A17CA">
        <w:rPr>
          <w:rStyle w:val="Pogrubienie"/>
          <w:rFonts w:cstheme="minorHAnsi"/>
          <w:color w:val="000000"/>
          <w:sz w:val="24"/>
          <w:szCs w:val="24"/>
        </w:rPr>
        <w:t>erentka/Referent ds. handlu i marketingu</w:t>
      </w:r>
      <w:bookmarkStart w:id="0" w:name="_GoBack"/>
      <w:bookmarkEnd w:id="0"/>
      <w:r w:rsidRPr="00585E6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+ imię i nazwisko</w:t>
      </w:r>
      <w:r w:rsidR="006D3607">
        <w:rPr>
          <w:rFonts w:eastAsia="Times New Roman" w:cstheme="minorHAnsi"/>
          <w:sz w:val="24"/>
          <w:szCs w:val="24"/>
          <w:lang w:eastAsia="pl-PL"/>
        </w:rPr>
        <w:t>.</w:t>
      </w:r>
    </w:p>
    <w:p w14:paraId="7A3B7120" w14:textId="1C1E6E08" w:rsidR="00992F95" w:rsidRPr="00585E6B" w:rsidRDefault="00632886" w:rsidP="00585E6B">
      <w:pPr>
        <w:spacing w:after="0" w:line="360" w:lineRule="auto"/>
        <w:contextualSpacing/>
        <w:jc w:val="both"/>
        <w:rPr>
          <w:rStyle w:val="Pogrubienie"/>
          <w:rFonts w:eastAsia="Arial Unicode MS" w:cstheme="minorHAnsi"/>
          <w:b w:val="0"/>
          <w:bCs w:val="0"/>
          <w:color w:val="000000"/>
          <w:sz w:val="24"/>
          <w:szCs w:val="24"/>
          <w:bdr w:val="none" w:sz="0" w:space="0" w:color="auto" w:frame="1"/>
          <w:lang w:eastAsia="pl-PL"/>
        </w:rPr>
      </w:pPr>
      <w:r w:rsidRPr="00585E6B">
        <w:rPr>
          <w:rFonts w:cstheme="minorHAnsi"/>
          <w:b/>
          <w:bCs/>
          <w:sz w:val="24"/>
          <w:szCs w:val="24"/>
        </w:rPr>
        <w:br/>
      </w:r>
      <w:r w:rsidR="00992F95" w:rsidRPr="00585E6B">
        <w:rPr>
          <w:rStyle w:val="Pogrubienie"/>
          <w:rFonts w:eastAsiaTheme="majorEastAsia" w:cstheme="minorHAnsi"/>
          <w:sz w:val="24"/>
          <w:szCs w:val="24"/>
        </w:rPr>
        <w:t>INFORMACJA DOTYCZĄCA PRZETWARZANIA DANYCH OSOBOWYCH</w:t>
      </w:r>
    </w:p>
    <w:p w14:paraId="556FDA8D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eastAsiaTheme="majorEastAsia" w:hAnsiTheme="minorHAnsi" w:cstheme="minorHAnsi"/>
          <w:b/>
          <w:bCs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t>DLA KANDYDATA DO PRACY</w:t>
      </w:r>
    </w:p>
    <w:p w14:paraId="3F202BDD" w14:textId="4605C28B" w:rsidR="00992F95" w:rsidRPr="00585E6B" w:rsidRDefault="00992F95" w:rsidP="00585E6B">
      <w:pPr>
        <w:pStyle w:val="NormalnyWeb"/>
        <w:shd w:val="clear" w:color="auto" w:fill="FFFFFF"/>
        <w:spacing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Na podstawie art. 13 Rozporządzenia Parlamentu Europejskiego i Rady (UE) 2016/679 </w:t>
      </w:r>
      <w:r w:rsidR="00D11719" w:rsidRPr="00585E6B">
        <w:rPr>
          <w:rFonts w:asciiTheme="minorHAnsi" w:hAnsiTheme="minorHAnsi" w:cstheme="minorHAnsi"/>
        </w:rPr>
        <w:br/>
      </w:r>
      <w:r w:rsidRPr="00585E6B">
        <w:rPr>
          <w:rFonts w:asciiTheme="minorHAnsi" w:hAnsiTheme="minorHAnsi" w:cstheme="minorHAnsi"/>
        </w:rPr>
        <w:t xml:space="preserve">z dn. 27 kwietnia 2016 r. w sprawie ochrony osób fizycznych w związku z przetwarzaniem </w:t>
      </w:r>
      <w:r w:rsidRPr="00585E6B">
        <w:rPr>
          <w:rFonts w:asciiTheme="minorHAnsi" w:hAnsiTheme="minorHAnsi" w:cstheme="minorHAnsi"/>
        </w:rPr>
        <w:lastRenderedPageBreak/>
        <w:t>danych osobowych i w sprawie swobodnego przepływu takich danych oraz uchylenia dyrektywy 95/46/WE (ogólne rozporządzenie o ochronie danych) (dalej: „</w:t>
      </w:r>
      <w:r w:rsidRPr="00585E6B">
        <w:rPr>
          <w:rFonts w:asciiTheme="minorHAnsi" w:hAnsiTheme="minorHAnsi" w:cstheme="minorHAnsi"/>
          <w:b/>
        </w:rPr>
        <w:t>RODO</w:t>
      </w:r>
      <w:r w:rsidRPr="00585E6B">
        <w:rPr>
          <w:rFonts w:asciiTheme="minorHAnsi" w:hAnsiTheme="minorHAnsi" w:cstheme="minorHAnsi"/>
        </w:rPr>
        <w:t>”) Polskie Wydawnictwo Muzyczne z siedzibą w Krakowie (dalej: „</w:t>
      </w:r>
      <w:r w:rsidRPr="00585E6B">
        <w:rPr>
          <w:rFonts w:asciiTheme="minorHAnsi" w:hAnsiTheme="minorHAnsi" w:cstheme="minorHAnsi"/>
          <w:b/>
        </w:rPr>
        <w:t>Administrator</w:t>
      </w:r>
      <w:r w:rsidRPr="00585E6B">
        <w:rPr>
          <w:rFonts w:asciiTheme="minorHAnsi" w:hAnsiTheme="minorHAnsi" w:cstheme="minorHAnsi"/>
        </w:rPr>
        <w:t>” lub „</w:t>
      </w:r>
      <w:r w:rsidRPr="00585E6B">
        <w:rPr>
          <w:rFonts w:asciiTheme="minorHAnsi" w:hAnsiTheme="minorHAnsi" w:cstheme="minorHAnsi"/>
          <w:b/>
        </w:rPr>
        <w:t>my</w:t>
      </w:r>
      <w:r w:rsidRPr="00585E6B">
        <w:rPr>
          <w:rFonts w:asciiTheme="minorHAnsi" w:hAnsiTheme="minorHAnsi" w:cstheme="minorHAnsi"/>
        </w:rPr>
        <w:t>”) informuje, że:</w:t>
      </w:r>
    </w:p>
    <w:p w14:paraId="503F928E" w14:textId="77777777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20" w:afterAutospacing="0" w:line="360" w:lineRule="auto"/>
        <w:ind w:left="1077"/>
        <w:jc w:val="both"/>
        <w:rPr>
          <w:rFonts w:asciiTheme="minorHAnsi" w:hAnsiTheme="minorHAnsi" w:cstheme="minorHAnsi"/>
          <w:b/>
        </w:rPr>
      </w:pPr>
      <w:r w:rsidRPr="00585E6B">
        <w:rPr>
          <w:rFonts w:asciiTheme="minorHAnsi" w:hAnsiTheme="minorHAnsi" w:cstheme="minorHAnsi"/>
          <w:b/>
        </w:rPr>
        <w:t xml:space="preserve">ADMINISTRATOR DANYCH </w:t>
      </w:r>
    </w:p>
    <w:p w14:paraId="31E62030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Administratorem Pana/Pani danych osobowych jest Polskie Wydawnictwo Muzyczne </w:t>
      </w:r>
      <w:r w:rsidRPr="00585E6B">
        <w:rPr>
          <w:rFonts w:asciiTheme="minorHAnsi" w:hAnsiTheme="minorHAnsi" w:cstheme="minorHAnsi"/>
        </w:rPr>
        <w:br/>
        <w:t xml:space="preserve">z siedzibą w Krakowie (31-111) przy al. Krasińskiego 11a. </w:t>
      </w:r>
    </w:p>
    <w:p w14:paraId="646D99AB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>Możliwość kontaktu:</w:t>
      </w:r>
    </w:p>
    <w:p w14:paraId="5BAD12DB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- listownie – na adres podany powyżej </w:t>
      </w:r>
    </w:p>
    <w:p w14:paraId="19B93E51" w14:textId="73433E7A" w:rsidR="00992F95" w:rsidRPr="00585E6B" w:rsidRDefault="00992F95" w:rsidP="00585E6B">
      <w:pPr>
        <w:pStyle w:val="NormalnyWeb"/>
        <w:shd w:val="clear" w:color="auto" w:fill="FFFFFF"/>
        <w:spacing w:before="0" w:beforeAutospacing="0" w:after="120" w:afterAutospacing="0" w:line="360" w:lineRule="auto"/>
        <w:jc w:val="both"/>
        <w:rPr>
          <w:rFonts w:asciiTheme="minorHAnsi" w:hAnsiTheme="minorHAnsi" w:cstheme="minorHAnsi"/>
          <w:lang w:val="it-IT"/>
        </w:rPr>
      </w:pPr>
      <w:r w:rsidRPr="00585E6B">
        <w:rPr>
          <w:rFonts w:asciiTheme="minorHAnsi" w:hAnsiTheme="minorHAnsi" w:cstheme="minorHAnsi"/>
          <w:lang w:val="it-IT"/>
        </w:rPr>
        <w:t xml:space="preserve">- e-mail: </w:t>
      </w:r>
      <w:hyperlink r:id="rId8" w:history="1">
        <w:r w:rsidRPr="00585E6B">
          <w:rPr>
            <w:rStyle w:val="Hipercze"/>
            <w:rFonts w:asciiTheme="minorHAnsi" w:eastAsiaTheme="majorEastAsia" w:hAnsiTheme="minorHAnsi" w:cstheme="minorHAnsi"/>
            <w:lang w:val="it-IT"/>
          </w:rPr>
          <w:t>pwm@pwm.com.pl</w:t>
        </w:r>
      </w:hyperlink>
    </w:p>
    <w:p w14:paraId="72986C56" w14:textId="77777777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120" w:beforeAutospacing="0" w:after="120" w:afterAutospacing="0" w:line="360" w:lineRule="auto"/>
        <w:ind w:left="1077"/>
        <w:jc w:val="both"/>
        <w:rPr>
          <w:rFonts w:asciiTheme="minorHAnsi" w:hAnsiTheme="minorHAnsi" w:cstheme="minorHAnsi"/>
          <w:b/>
        </w:rPr>
      </w:pPr>
      <w:r w:rsidRPr="00585E6B">
        <w:rPr>
          <w:rFonts w:asciiTheme="minorHAnsi" w:hAnsiTheme="minorHAnsi" w:cstheme="minorHAnsi"/>
          <w:b/>
        </w:rPr>
        <w:t xml:space="preserve">INSPEKTOR OCHRONY DANYCH </w:t>
      </w:r>
    </w:p>
    <w:p w14:paraId="5C8100F2" w14:textId="2DE7FBFB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Administrator wyznaczył Inspektora Ochrony Danych, z którym można się kontaktować </w:t>
      </w:r>
      <w:r w:rsidR="009241A2" w:rsidRPr="00585E6B">
        <w:rPr>
          <w:rFonts w:asciiTheme="minorHAnsi" w:hAnsiTheme="minorHAnsi" w:cstheme="minorHAnsi"/>
        </w:rPr>
        <w:br/>
      </w:r>
      <w:r w:rsidRPr="00585E6B">
        <w:rPr>
          <w:rFonts w:asciiTheme="minorHAnsi" w:hAnsiTheme="minorHAnsi" w:cstheme="minorHAnsi"/>
        </w:rPr>
        <w:t xml:space="preserve">za pośrednictwem poczty elektronicznej pod adresem e-mail: </w:t>
      </w:r>
      <w:hyperlink r:id="rId9" w:history="1">
        <w:r w:rsidRPr="00585E6B">
          <w:rPr>
            <w:rStyle w:val="Hipercze"/>
            <w:rFonts w:asciiTheme="minorHAnsi" w:eastAsiaTheme="majorEastAsia" w:hAnsiTheme="minorHAnsi" w:cstheme="minorHAnsi"/>
          </w:rPr>
          <w:t>iod@pwm.com.pl</w:t>
        </w:r>
      </w:hyperlink>
      <w:r w:rsidRPr="00585E6B">
        <w:rPr>
          <w:rFonts w:asciiTheme="minorHAnsi" w:hAnsiTheme="minorHAnsi" w:cstheme="minorHAnsi"/>
        </w:rPr>
        <w:t xml:space="preserve"> lub poczty tradycyjnej pod adresem administratora danych. </w:t>
      </w:r>
    </w:p>
    <w:p w14:paraId="5C0E3EB8" w14:textId="77777777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6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t>PODSTAWA PRAWNA I CELE PRZETWARZANIA DANYCH OSOBOWYCH</w:t>
      </w:r>
    </w:p>
    <w:p w14:paraId="29890DE2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Przetwarzamy Pana/Pani dane osobowe w celach: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4"/>
        <w:gridCol w:w="4708"/>
        <w:gridCol w:w="3780"/>
      </w:tblGrid>
      <w:tr w:rsidR="00992F95" w:rsidRPr="00585E6B" w14:paraId="1E383B84" w14:textId="77777777" w:rsidTr="00392726">
        <w:tc>
          <w:tcPr>
            <w:tcW w:w="562" w:type="dxa"/>
          </w:tcPr>
          <w:p w14:paraId="09E6664E" w14:textId="77777777" w:rsidR="00992F95" w:rsidRPr="00585E6B" w:rsidRDefault="00992F95" w:rsidP="00585E6B">
            <w:pPr>
              <w:pStyle w:val="NormalnyWeb"/>
              <w:spacing w:before="0" w:beforeAutospacing="0" w:after="160" w:afterAutospacing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85E6B">
              <w:rPr>
                <w:rFonts w:asciiTheme="minorHAnsi" w:hAnsiTheme="minorHAnsi" w:cstheme="minorHAnsi"/>
                <w:b/>
              </w:rPr>
              <w:t>L.P.</w:t>
            </w:r>
          </w:p>
        </w:tc>
        <w:tc>
          <w:tcPr>
            <w:tcW w:w="5529" w:type="dxa"/>
          </w:tcPr>
          <w:p w14:paraId="66EF7196" w14:textId="77777777" w:rsidR="00992F95" w:rsidRPr="00585E6B" w:rsidRDefault="00992F95" w:rsidP="00585E6B">
            <w:pPr>
              <w:pStyle w:val="NormalnyWeb"/>
              <w:spacing w:before="0" w:beforeAutospacing="0" w:after="160" w:afterAutospacing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85E6B">
              <w:rPr>
                <w:rFonts w:asciiTheme="minorHAnsi" w:hAnsiTheme="minorHAnsi" w:cstheme="minorHAnsi"/>
                <w:b/>
              </w:rPr>
              <w:t>Cel przetwarzania danych osobowych</w:t>
            </w:r>
          </w:p>
        </w:tc>
        <w:tc>
          <w:tcPr>
            <w:tcW w:w="4365" w:type="dxa"/>
          </w:tcPr>
          <w:p w14:paraId="0AE56AA0" w14:textId="77777777" w:rsidR="00992F95" w:rsidRPr="00585E6B" w:rsidRDefault="00992F95" w:rsidP="00585E6B">
            <w:pPr>
              <w:pStyle w:val="NormalnyWeb"/>
              <w:spacing w:before="0" w:beforeAutospacing="0" w:after="160" w:afterAutospacing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85E6B">
              <w:rPr>
                <w:rFonts w:asciiTheme="minorHAnsi" w:hAnsiTheme="minorHAnsi" w:cstheme="minorHAnsi"/>
                <w:b/>
              </w:rPr>
              <w:t>Podstawa prawna przetwarzania</w:t>
            </w:r>
          </w:p>
        </w:tc>
      </w:tr>
      <w:tr w:rsidR="00992F95" w:rsidRPr="00585E6B" w14:paraId="357FE518" w14:textId="77777777" w:rsidTr="00392726">
        <w:trPr>
          <w:trHeight w:val="572"/>
        </w:trPr>
        <w:tc>
          <w:tcPr>
            <w:tcW w:w="562" w:type="dxa"/>
            <w:vAlign w:val="center"/>
          </w:tcPr>
          <w:p w14:paraId="6E50040D" w14:textId="77777777" w:rsidR="00992F95" w:rsidRPr="00585E6B" w:rsidRDefault="00992F95" w:rsidP="00585E6B">
            <w:pPr>
              <w:pStyle w:val="NormalnyWeb"/>
              <w:numPr>
                <w:ilvl w:val="0"/>
                <w:numId w:val="12"/>
              </w:numPr>
              <w:spacing w:before="0" w:beforeAutospacing="0" w:after="160" w:afterAutospacing="0"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29" w:type="dxa"/>
            <w:vAlign w:val="center"/>
          </w:tcPr>
          <w:p w14:paraId="0EB86368" w14:textId="07BBA4AB" w:rsidR="00992F95" w:rsidRPr="00585E6B" w:rsidRDefault="00992F95" w:rsidP="00585E6B">
            <w:pPr>
              <w:pStyle w:val="NormalnyWeb"/>
              <w:spacing w:before="0" w:beforeAutospacing="0" w:after="160" w:afterAutospacing="0" w:line="360" w:lineRule="auto"/>
              <w:jc w:val="both"/>
              <w:rPr>
                <w:rFonts w:asciiTheme="minorHAnsi" w:hAnsiTheme="minorHAnsi" w:cstheme="minorHAnsi"/>
              </w:rPr>
            </w:pPr>
            <w:r w:rsidRPr="00585E6B">
              <w:rPr>
                <w:rFonts w:asciiTheme="minorHAnsi" w:hAnsiTheme="minorHAnsi" w:cstheme="minorHAnsi"/>
              </w:rPr>
              <w:t xml:space="preserve">Zawarcie umowy o pracę, której </w:t>
            </w:r>
            <w:r w:rsidR="00060F77" w:rsidRPr="00585E6B">
              <w:rPr>
                <w:rFonts w:asciiTheme="minorHAnsi" w:hAnsiTheme="minorHAnsi" w:cstheme="minorHAnsi"/>
              </w:rPr>
              <w:t>jest Pan/Pani</w:t>
            </w:r>
            <w:r w:rsidRPr="00585E6B">
              <w:rPr>
                <w:rFonts w:asciiTheme="minorHAnsi" w:hAnsiTheme="minorHAnsi" w:cstheme="minorHAnsi"/>
              </w:rPr>
              <w:t xml:space="preserve"> stroną</w:t>
            </w:r>
          </w:p>
        </w:tc>
        <w:tc>
          <w:tcPr>
            <w:tcW w:w="4365" w:type="dxa"/>
            <w:vAlign w:val="center"/>
          </w:tcPr>
          <w:p w14:paraId="52CA49D9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85E6B">
              <w:rPr>
                <w:rFonts w:asciiTheme="minorHAnsi" w:hAnsiTheme="minorHAnsi" w:cstheme="minorHAnsi"/>
                <w:b/>
              </w:rPr>
              <w:t>art. 6 ust. 1 lit. b RODO (podjęcie działań przed zawarciem umowy)</w:t>
            </w:r>
          </w:p>
        </w:tc>
      </w:tr>
      <w:tr w:rsidR="00992F95" w:rsidRPr="00585E6B" w14:paraId="1A730277" w14:textId="77777777" w:rsidTr="00392726">
        <w:trPr>
          <w:trHeight w:val="1134"/>
        </w:trPr>
        <w:tc>
          <w:tcPr>
            <w:tcW w:w="562" w:type="dxa"/>
            <w:vAlign w:val="center"/>
          </w:tcPr>
          <w:p w14:paraId="0684ACB4" w14:textId="77777777" w:rsidR="00992F95" w:rsidRPr="00585E6B" w:rsidRDefault="00992F95" w:rsidP="00585E6B">
            <w:pPr>
              <w:pStyle w:val="NormalnyWeb"/>
              <w:numPr>
                <w:ilvl w:val="0"/>
                <w:numId w:val="12"/>
              </w:numPr>
              <w:spacing w:before="0" w:beforeAutospacing="0" w:after="160" w:afterAutospacing="0"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29" w:type="dxa"/>
          </w:tcPr>
          <w:p w14:paraId="2AE226D8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</w:rPr>
            </w:pPr>
            <w:r w:rsidRPr="00585E6B">
              <w:rPr>
                <w:rFonts w:asciiTheme="minorHAnsi" w:hAnsiTheme="minorHAnsi" w:cstheme="minorHAnsi"/>
              </w:rPr>
              <w:t>Przeprowadzenie procesu rekrutacyjnego oraz pozyskanie danych na podstawie uprawnienia wynikającego z art. 22</w:t>
            </w:r>
            <w:r w:rsidRPr="00585E6B">
              <w:rPr>
                <w:rFonts w:asciiTheme="minorHAnsi" w:hAnsiTheme="minorHAnsi" w:cstheme="minorHAnsi"/>
                <w:vertAlign w:val="superscript"/>
              </w:rPr>
              <w:t>1</w:t>
            </w:r>
            <w:r w:rsidRPr="00585E6B">
              <w:rPr>
                <w:rFonts w:asciiTheme="minorHAnsi" w:hAnsiTheme="minorHAnsi" w:cstheme="minorHAnsi"/>
              </w:rPr>
              <w:t xml:space="preserve"> § 1, 2 Kodeksu pracy, przetwarzanie danych do celów kontaktowych</w:t>
            </w:r>
          </w:p>
        </w:tc>
        <w:tc>
          <w:tcPr>
            <w:tcW w:w="4365" w:type="dxa"/>
            <w:vAlign w:val="center"/>
          </w:tcPr>
          <w:p w14:paraId="40F901D0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</w:rPr>
            </w:pPr>
          </w:p>
          <w:p w14:paraId="2BC75E22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85E6B">
              <w:rPr>
                <w:rFonts w:asciiTheme="minorHAnsi" w:hAnsiTheme="minorHAnsi" w:cstheme="minorHAnsi"/>
                <w:b/>
              </w:rPr>
              <w:t>art. 6 ust. 1 lit. c RODO (przepisy prawa)</w:t>
            </w:r>
          </w:p>
        </w:tc>
      </w:tr>
      <w:tr w:rsidR="00992F95" w:rsidRPr="00585E6B" w14:paraId="3E238B80" w14:textId="77777777" w:rsidTr="00392726">
        <w:tc>
          <w:tcPr>
            <w:tcW w:w="562" w:type="dxa"/>
            <w:vAlign w:val="center"/>
          </w:tcPr>
          <w:p w14:paraId="493246FA" w14:textId="77777777" w:rsidR="00992F95" w:rsidRPr="00585E6B" w:rsidRDefault="00992F95" w:rsidP="00585E6B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29" w:type="dxa"/>
          </w:tcPr>
          <w:p w14:paraId="28D9C40E" w14:textId="1D9AB281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</w:rPr>
            </w:pPr>
            <w:r w:rsidRPr="00585E6B">
              <w:rPr>
                <w:rFonts w:asciiTheme="minorHAnsi" w:hAnsiTheme="minorHAnsi" w:cstheme="minorHAnsi"/>
              </w:rPr>
              <w:t xml:space="preserve">W celu przeprowadzania przyszłych procesów rekrutacyjnych na podstawie </w:t>
            </w:r>
            <w:r w:rsidR="00060F77" w:rsidRPr="00585E6B">
              <w:rPr>
                <w:rFonts w:asciiTheme="minorHAnsi" w:hAnsiTheme="minorHAnsi" w:cstheme="minorHAnsi"/>
              </w:rPr>
              <w:t xml:space="preserve">Pana/Pani </w:t>
            </w:r>
            <w:r w:rsidRPr="00585E6B">
              <w:rPr>
                <w:rFonts w:asciiTheme="minorHAnsi" w:hAnsiTheme="minorHAnsi" w:cstheme="minorHAnsi"/>
              </w:rPr>
              <w:t xml:space="preserve">zgody (wyrażonej na piśmie poprzez zamieszczenie stosownego oświadczenia w formularzu </w:t>
            </w:r>
            <w:r w:rsidRPr="00585E6B">
              <w:rPr>
                <w:rFonts w:asciiTheme="minorHAnsi" w:hAnsiTheme="minorHAnsi" w:cstheme="minorHAnsi"/>
              </w:rPr>
              <w:br/>
              <w:t>lub w dokumentach aplikacyjnych)</w:t>
            </w:r>
          </w:p>
        </w:tc>
        <w:tc>
          <w:tcPr>
            <w:tcW w:w="4365" w:type="dxa"/>
            <w:vAlign w:val="center"/>
          </w:tcPr>
          <w:p w14:paraId="454321C1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14:paraId="3B72CCB2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85E6B">
              <w:rPr>
                <w:rFonts w:asciiTheme="minorHAnsi" w:hAnsiTheme="minorHAnsi" w:cstheme="minorHAnsi"/>
                <w:b/>
              </w:rPr>
              <w:t>art. 6 ust. 1 lit. a RODO (zgoda)</w:t>
            </w:r>
          </w:p>
        </w:tc>
      </w:tr>
      <w:tr w:rsidR="00992F95" w:rsidRPr="00585E6B" w14:paraId="4E4B99E1" w14:textId="77777777" w:rsidTr="00392726">
        <w:tc>
          <w:tcPr>
            <w:tcW w:w="562" w:type="dxa"/>
            <w:vAlign w:val="center"/>
          </w:tcPr>
          <w:p w14:paraId="74AB883C" w14:textId="77777777" w:rsidR="00992F95" w:rsidRPr="00585E6B" w:rsidRDefault="00992F95" w:rsidP="00585E6B">
            <w:pPr>
              <w:pStyle w:val="NormalnyWeb"/>
              <w:numPr>
                <w:ilvl w:val="0"/>
                <w:numId w:val="12"/>
              </w:numPr>
              <w:spacing w:before="0" w:beforeAutospacing="0" w:after="160" w:afterAutospacing="0"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29" w:type="dxa"/>
          </w:tcPr>
          <w:p w14:paraId="739664B9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</w:rPr>
            </w:pPr>
            <w:r w:rsidRPr="00585E6B">
              <w:rPr>
                <w:rFonts w:asciiTheme="minorHAnsi" w:hAnsiTheme="minorHAnsi" w:cstheme="minorHAnsi"/>
              </w:rPr>
              <w:t xml:space="preserve">W celu i w zakresie wskazanej w treści zgody </w:t>
            </w:r>
            <w:r w:rsidRPr="00585E6B">
              <w:rPr>
                <w:rFonts w:asciiTheme="minorHAnsi" w:hAnsiTheme="minorHAnsi" w:cstheme="minorHAnsi"/>
              </w:rPr>
              <w:br/>
              <w:t>na przetwarzanie danych osobowych (w zakresie dodatkowych danych przekazanych przez kandydata wykraczających poza dane wynikające z art. 22</w:t>
            </w:r>
            <w:r w:rsidRPr="00585E6B">
              <w:rPr>
                <w:rFonts w:asciiTheme="minorHAnsi" w:hAnsiTheme="minorHAnsi" w:cstheme="minorHAnsi"/>
                <w:vertAlign w:val="superscript"/>
              </w:rPr>
              <w:t>1</w:t>
            </w:r>
            <w:r w:rsidRPr="00585E6B">
              <w:rPr>
                <w:rFonts w:asciiTheme="minorHAnsi" w:hAnsiTheme="minorHAnsi" w:cstheme="minorHAnsi"/>
              </w:rPr>
              <w:t xml:space="preserve"> § 1,2 Kodeksu pracy, ale niezbędnych do celów rekrutacji) </w:t>
            </w:r>
          </w:p>
        </w:tc>
        <w:tc>
          <w:tcPr>
            <w:tcW w:w="4365" w:type="dxa"/>
            <w:vAlign w:val="center"/>
          </w:tcPr>
          <w:p w14:paraId="6BA30205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14:paraId="67915A8C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85E6B">
              <w:rPr>
                <w:rFonts w:asciiTheme="minorHAnsi" w:hAnsiTheme="minorHAnsi" w:cstheme="minorHAnsi"/>
                <w:b/>
              </w:rPr>
              <w:t>art. 6 ust. 1 lit. a RODO (zgoda)</w:t>
            </w:r>
          </w:p>
        </w:tc>
      </w:tr>
      <w:tr w:rsidR="00992F95" w:rsidRPr="00585E6B" w14:paraId="07E6AA4D" w14:textId="77777777" w:rsidTr="00392726">
        <w:tc>
          <w:tcPr>
            <w:tcW w:w="562" w:type="dxa"/>
            <w:vAlign w:val="center"/>
          </w:tcPr>
          <w:p w14:paraId="455B3197" w14:textId="77777777" w:rsidR="00992F95" w:rsidRPr="00585E6B" w:rsidRDefault="00992F95" w:rsidP="00585E6B">
            <w:pPr>
              <w:pStyle w:val="NormalnyWeb"/>
              <w:numPr>
                <w:ilvl w:val="0"/>
                <w:numId w:val="12"/>
              </w:numPr>
              <w:spacing w:before="0" w:beforeAutospacing="0" w:after="160" w:afterAutospacing="0"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29" w:type="dxa"/>
          </w:tcPr>
          <w:p w14:paraId="568A5A6D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</w:rPr>
            </w:pPr>
            <w:r w:rsidRPr="00585E6B">
              <w:rPr>
                <w:rFonts w:asciiTheme="minorHAnsi" w:hAnsiTheme="minorHAnsi" w:cstheme="minorHAnsi"/>
              </w:rPr>
              <w:t>Ewentualne dochodzenie lub obrona przed roszczeniami w związku z prowadzeniem postępowań spornych, a także postępowań przed organami władzy publicznej oraz innych postępowań</w:t>
            </w:r>
          </w:p>
        </w:tc>
        <w:tc>
          <w:tcPr>
            <w:tcW w:w="4365" w:type="dxa"/>
            <w:vAlign w:val="center"/>
          </w:tcPr>
          <w:p w14:paraId="14BBE902" w14:textId="77777777" w:rsidR="00992F95" w:rsidRPr="00585E6B" w:rsidRDefault="00992F95" w:rsidP="00585E6B">
            <w:pPr>
              <w:pStyle w:val="NormalnyWeb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85E6B">
              <w:rPr>
                <w:rFonts w:asciiTheme="minorHAnsi" w:hAnsiTheme="minorHAnsi" w:cstheme="minorHAnsi"/>
                <w:b/>
              </w:rPr>
              <w:t>art. 6 ust. 1 lit. f RODO (prawnie uzasadnione interesy administratora)</w:t>
            </w:r>
          </w:p>
        </w:tc>
      </w:tr>
    </w:tbl>
    <w:p w14:paraId="372004C5" w14:textId="753D9670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20" w:afterAutospacing="0" w:line="360" w:lineRule="auto"/>
        <w:ind w:left="1077"/>
        <w:jc w:val="both"/>
        <w:rPr>
          <w:rFonts w:asciiTheme="minorHAnsi" w:hAnsiTheme="minorHAnsi" w:cstheme="minorHAnsi"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t>INFORMACJE O WYMOGU/DOBROWOLNOŚCI PODANIA DANYCH</w:t>
      </w:r>
      <w:r w:rsidR="00D61C89" w:rsidRPr="00585E6B">
        <w:rPr>
          <w:rStyle w:val="Pogrubienie"/>
          <w:rFonts w:asciiTheme="minorHAnsi" w:eastAsiaTheme="majorEastAsia" w:hAnsiTheme="minorHAnsi" w:cstheme="minorHAnsi"/>
        </w:rPr>
        <w:br/>
      </w:r>
      <w:r w:rsidRPr="00585E6B">
        <w:rPr>
          <w:rStyle w:val="Pogrubienie"/>
          <w:rFonts w:asciiTheme="minorHAnsi" w:eastAsiaTheme="majorEastAsia" w:hAnsiTheme="minorHAnsi" w:cstheme="minorHAnsi"/>
        </w:rPr>
        <w:t>ORAZ KONSEKWENCJI NIEPODANIA DANYCH OSOBOWYCH</w:t>
      </w:r>
    </w:p>
    <w:p w14:paraId="6263C744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Podanie przez Pana/Panią danych osobowych o których mowa w pkt. III lit. b jest niezbędne do wzięcia udziału w procesie rekrutacji. </w:t>
      </w:r>
    </w:p>
    <w:p w14:paraId="28E06368" w14:textId="1A12515E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Podanie danych i wyrażenie zgód, o których mowa w pkt. III lit. c i d jest dobrowolne </w:t>
      </w:r>
      <w:r w:rsidR="00A104A7" w:rsidRPr="00585E6B">
        <w:rPr>
          <w:rFonts w:asciiTheme="minorHAnsi" w:hAnsiTheme="minorHAnsi" w:cstheme="minorHAnsi"/>
        </w:rPr>
        <w:br/>
      </w:r>
      <w:r w:rsidRPr="00585E6B">
        <w:rPr>
          <w:rFonts w:asciiTheme="minorHAnsi" w:hAnsiTheme="minorHAnsi" w:cstheme="minorHAnsi"/>
        </w:rPr>
        <w:t>i nie wpływa na możliwość udziału w rekrutacji.</w:t>
      </w:r>
    </w:p>
    <w:p w14:paraId="43524F3E" w14:textId="77777777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20" w:afterAutospacing="0" w:line="360" w:lineRule="auto"/>
        <w:ind w:left="1077"/>
        <w:jc w:val="both"/>
        <w:rPr>
          <w:rStyle w:val="Pogrubienie"/>
          <w:rFonts w:asciiTheme="minorHAnsi" w:eastAsiaTheme="majorEastAsia" w:hAnsiTheme="minorHAnsi" w:cstheme="minorHAnsi"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t xml:space="preserve"> ODBIORCY DANYCH OSOBOWYCH</w:t>
      </w:r>
    </w:p>
    <w:p w14:paraId="47B6DBC8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Style w:val="Pogrubienie"/>
          <w:rFonts w:asciiTheme="minorHAnsi" w:eastAsiaTheme="majorEastAsia" w:hAnsiTheme="minorHAnsi" w:cstheme="minorHAnsi"/>
          <w:b w:val="0"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t>Dane osobowe mogą być przekazywane podmiotom świadczącym na rzecz administratora usługi informatyczne w celach przeprowadzenia rekrutacji.</w:t>
      </w:r>
    </w:p>
    <w:p w14:paraId="4D1A74D4" w14:textId="77777777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20" w:afterAutospacing="0" w:line="360" w:lineRule="auto"/>
        <w:ind w:left="1077"/>
        <w:jc w:val="both"/>
        <w:rPr>
          <w:rStyle w:val="Pogrubienie"/>
          <w:rFonts w:asciiTheme="minorHAnsi" w:eastAsiaTheme="majorEastAsia" w:hAnsiTheme="minorHAnsi" w:cstheme="minorHAnsi"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t xml:space="preserve"> OKRES PRZECHOWYWANIA DANYCH OSOBOWYCH</w:t>
      </w:r>
    </w:p>
    <w:p w14:paraId="0B00B572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Style w:val="Pogrubienie"/>
          <w:rFonts w:asciiTheme="minorHAnsi" w:eastAsiaTheme="majorEastAsia" w:hAnsiTheme="minorHAnsi" w:cstheme="minorHAnsi"/>
          <w:b w:val="0"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lastRenderedPageBreak/>
        <w:t>Pana/Pani dane osobowe zbierane w celu realizacji procesu rekrutacji będą przetwarzane przez okres jej trwania.</w:t>
      </w:r>
    </w:p>
    <w:p w14:paraId="353D9461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Style w:val="Pogrubienie"/>
          <w:rFonts w:asciiTheme="minorHAnsi" w:eastAsiaTheme="majorEastAsia" w:hAnsiTheme="minorHAnsi" w:cstheme="minorHAnsi"/>
          <w:b w:val="0"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t xml:space="preserve">Pana/Pani dane osobowe przetwarzane w oparciu o ewentualną zgodę na przyszłe rekrutacje będą przetwarzane przez okres nie dłuższy niż 12 miesięcy lub do momentu wycofania zgody. </w:t>
      </w:r>
    </w:p>
    <w:p w14:paraId="16722F66" w14:textId="77777777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20" w:afterAutospacing="0" w:line="360" w:lineRule="auto"/>
        <w:ind w:left="1077"/>
        <w:jc w:val="both"/>
        <w:rPr>
          <w:rFonts w:asciiTheme="minorHAnsi" w:hAnsiTheme="minorHAnsi" w:cstheme="minorHAnsi"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t>PRAWA OSÓB, KTÓRYCH DANE DOTYCZĄ</w:t>
      </w:r>
    </w:p>
    <w:p w14:paraId="35910D95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W związku z przetwarzaniem przez nas Pana/Pani danych osobowych przysługują Panu/Pani następujące prawa: </w:t>
      </w:r>
    </w:p>
    <w:p w14:paraId="18C2E971" w14:textId="77777777" w:rsidR="00992F95" w:rsidRPr="00585E6B" w:rsidRDefault="00992F95" w:rsidP="00585E6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60" w:afterAutospacing="0" w:line="360" w:lineRule="auto"/>
        <w:ind w:left="714" w:hanging="357"/>
        <w:contextualSpacing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>prawo dostępu do danych osobowych,</w:t>
      </w:r>
    </w:p>
    <w:p w14:paraId="08826580" w14:textId="77777777" w:rsidR="00992F95" w:rsidRPr="00585E6B" w:rsidRDefault="00992F95" w:rsidP="00585E6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60" w:afterAutospacing="0" w:line="360" w:lineRule="auto"/>
        <w:ind w:left="714" w:hanging="357"/>
        <w:contextualSpacing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>prawo do żądania sprostowania (poprawiania) danych osobowych,</w:t>
      </w:r>
    </w:p>
    <w:p w14:paraId="0D7CA3FD" w14:textId="77777777" w:rsidR="00992F95" w:rsidRPr="00585E6B" w:rsidRDefault="00992F95" w:rsidP="00585E6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60" w:afterAutospacing="0" w:line="360" w:lineRule="auto"/>
        <w:ind w:left="714" w:hanging="357"/>
        <w:contextualSpacing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>prawo do żądania usunięcia danych osobowych,</w:t>
      </w:r>
    </w:p>
    <w:p w14:paraId="01ABD524" w14:textId="77777777" w:rsidR="00992F95" w:rsidRPr="00585E6B" w:rsidRDefault="00992F95" w:rsidP="00585E6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60" w:afterAutospacing="0" w:line="360" w:lineRule="auto"/>
        <w:ind w:left="714" w:hanging="357"/>
        <w:contextualSpacing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prawo do żądania ograniczenia przetwarzania danych osobowych, </w:t>
      </w:r>
    </w:p>
    <w:p w14:paraId="381C6A58" w14:textId="77777777" w:rsidR="00992F95" w:rsidRPr="00585E6B" w:rsidRDefault="00992F95" w:rsidP="00585E6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60" w:afterAutospacing="0" w:line="360" w:lineRule="auto"/>
        <w:ind w:left="714" w:hanging="357"/>
        <w:contextualSpacing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prawo do zgłoszenia sprzeciwu wobec przetwarzania Pana/Pani danych osobowych, </w:t>
      </w:r>
    </w:p>
    <w:p w14:paraId="35288884" w14:textId="77777777" w:rsidR="00992F95" w:rsidRPr="00585E6B" w:rsidRDefault="00992F95" w:rsidP="00585E6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60" w:afterAutospacing="0" w:line="360" w:lineRule="auto"/>
        <w:ind w:left="714" w:hanging="357"/>
        <w:contextualSpacing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prawo do przeniesienia Pana/Pani danych osobowych do innego administratora, </w:t>
      </w:r>
    </w:p>
    <w:p w14:paraId="6F09F290" w14:textId="707BAACE" w:rsidR="00992F95" w:rsidRPr="00585E6B" w:rsidRDefault="00992F95" w:rsidP="00585E6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60" w:afterAutospacing="0" w:line="360" w:lineRule="auto"/>
        <w:ind w:left="714" w:hanging="357"/>
        <w:contextualSpacing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prawo do cofnięcia zgody na przetwarzanie Pana/Pani danych osobowych – </w:t>
      </w:r>
      <w:r w:rsidR="00D11719" w:rsidRPr="00585E6B">
        <w:rPr>
          <w:rFonts w:asciiTheme="minorHAnsi" w:hAnsiTheme="minorHAnsi" w:cstheme="minorHAnsi"/>
        </w:rPr>
        <w:br/>
      </w:r>
      <w:r w:rsidRPr="00585E6B">
        <w:rPr>
          <w:rFonts w:asciiTheme="minorHAnsi" w:hAnsiTheme="minorHAnsi" w:cstheme="minorHAnsi"/>
        </w:rPr>
        <w:t xml:space="preserve">w zakresie, w jakim udzielono zgody na przetwarzanie danych osobowych, bez wpływu na zgodność z prawem ich przetwarzania do momentu cofnięcia zgody. Zgodę można wycofać poprzez oświadczenie wysłane na adres Administratora. </w:t>
      </w:r>
    </w:p>
    <w:p w14:paraId="6BAB6A82" w14:textId="53549F17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Wykonanie wszystkich powyższych praw nie zawsze będzie możliwe. Ograniczenia wynikają </w:t>
      </w:r>
      <w:r w:rsidR="00D11719" w:rsidRPr="00585E6B">
        <w:rPr>
          <w:rFonts w:asciiTheme="minorHAnsi" w:hAnsiTheme="minorHAnsi" w:cstheme="minorHAnsi"/>
        </w:rPr>
        <w:br/>
      </w:r>
      <w:r w:rsidRPr="00585E6B">
        <w:rPr>
          <w:rFonts w:asciiTheme="minorHAnsi" w:hAnsiTheme="minorHAnsi" w:cstheme="minorHAnsi"/>
        </w:rPr>
        <w:t xml:space="preserve">z właściwych przepisów RODO. </w:t>
      </w:r>
    </w:p>
    <w:p w14:paraId="2A21E228" w14:textId="77777777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20" w:afterAutospacing="0" w:line="360" w:lineRule="auto"/>
        <w:ind w:left="1077"/>
        <w:jc w:val="both"/>
        <w:rPr>
          <w:rFonts w:asciiTheme="minorHAnsi" w:hAnsiTheme="minorHAnsi" w:cstheme="minorHAnsi"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t xml:space="preserve"> PRAWO WNIESIENIA SKARGI DO ORGANU NADZORCZEGO</w:t>
      </w:r>
    </w:p>
    <w:p w14:paraId="70EDE5C8" w14:textId="40E94278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Przysługuje </w:t>
      </w:r>
      <w:r w:rsidR="00060F77" w:rsidRPr="00585E6B">
        <w:rPr>
          <w:rFonts w:asciiTheme="minorHAnsi" w:hAnsiTheme="minorHAnsi" w:cstheme="minorHAnsi"/>
        </w:rPr>
        <w:t xml:space="preserve">Panu/Pani </w:t>
      </w:r>
      <w:r w:rsidRPr="00585E6B">
        <w:rPr>
          <w:rFonts w:asciiTheme="minorHAnsi" w:hAnsiTheme="minorHAnsi" w:cstheme="minorHAnsi"/>
        </w:rPr>
        <w:t>prawo do wniesienia skargi do Prezesa Urzędu Ochrony Danych</w:t>
      </w:r>
      <w:r w:rsidR="00D61C89" w:rsidRPr="00585E6B">
        <w:rPr>
          <w:rFonts w:asciiTheme="minorHAnsi" w:hAnsiTheme="minorHAnsi" w:cstheme="minorHAnsi"/>
        </w:rPr>
        <w:br/>
      </w:r>
      <w:r w:rsidRPr="00585E6B">
        <w:rPr>
          <w:rFonts w:asciiTheme="minorHAnsi" w:hAnsiTheme="minorHAnsi" w:cstheme="minorHAnsi"/>
        </w:rPr>
        <w:t xml:space="preserve"> gdy uznasz, że przetwarzanie Twoich danych osobowych narusza przepisy RODO. </w:t>
      </w:r>
    </w:p>
    <w:p w14:paraId="71950DE8" w14:textId="77777777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20" w:afterAutospacing="0" w:line="360" w:lineRule="auto"/>
        <w:ind w:left="1077"/>
        <w:jc w:val="both"/>
        <w:rPr>
          <w:rFonts w:asciiTheme="minorHAnsi" w:hAnsiTheme="minorHAnsi" w:cstheme="minorHAnsi"/>
        </w:rPr>
      </w:pPr>
      <w:r w:rsidRPr="00585E6B">
        <w:rPr>
          <w:rStyle w:val="Pogrubienie"/>
          <w:rFonts w:asciiTheme="minorHAnsi" w:eastAsiaTheme="majorEastAsia" w:hAnsiTheme="minorHAnsi" w:cstheme="minorHAnsi"/>
        </w:rPr>
        <w:t xml:space="preserve"> PRZEKAZYWANIE DANYCH OSOBOWYCH DO PAŃSTW TRZECICH</w:t>
      </w:r>
    </w:p>
    <w:p w14:paraId="7E437EFB" w14:textId="1638FC5E" w:rsidR="00992F95" w:rsidRPr="00585E6B" w:rsidRDefault="00060F77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Pana/Pani dane </w:t>
      </w:r>
      <w:r w:rsidR="00992F95" w:rsidRPr="00585E6B">
        <w:rPr>
          <w:rFonts w:asciiTheme="minorHAnsi" w:hAnsiTheme="minorHAnsi" w:cstheme="minorHAnsi"/>
        </w:rPr>
        <w:t>osobowe nie będą przekazywane poza Europejski Obszar Gospodarczy.  </w:t>
      </w:r>
    </w:p>
    <w:p w14:paraId="7E6B4D34" w14:textId="77777777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20" w:afterAutospacing="0" w:line="360" w:lineRule="auto"/>
        <w:ind w:left="1077"/>
        <w:jc w:val="both"/>
        <w:rPr>
          <w:rFonts w:asciiTheme="minorHAnsi" w:hAnsiTheme="minorHAnsi" w:cstheme="minorHAnsi"/>
          <w:b/>
          <w:bCs/>
        </w:rPr>
      </w:pPr>
      <w:r w:rsidRPr="00585E6B">
        <w:rPr>
          <w:rFonts w:asciiTheme="minorHAnsi" w:hAnsiTheme="minorHAnsi" w:cstheme="minorHAnsi"/>
          <w:b/>
          <w:bCs/>
        </w:rPr>
        <w:lastRenderedPageBreak/>
        <w:t>ZAUTOMATYZOWANE PODEJMOWANIE DECYZJI</w:t>
      </w:r>
    </w:p>
    <w:p w14:paraId="757DC4FD" w14:textId="5153296B" w:rsidR="00992F95" w:rsidRPr="00585E6B" w:rsidRDefault="00992F95" w:rsidP="00585E6B">
      <w:pPr>
        <w:pStyle w:val="NormalnyWeb"/>
        <w:shd w:val="clear" w:color="auto" w:fill="FFFFFF"/>
        <w:spacing w:before="0" w:beforeAutospacing="0" w:after="16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 xml:space="preserve">Informujemy, że w powyższych celach nie podejmujemy decyzji w sposób zautomatyzowany </w:t>
      </w:r>
      <w:r w:rsidR="009A4C00" w:rsidRPr="00585E6B">
        <w:rPr>
          <w:rFonts w:asciiTheme="minorHAnsi" w:hAnsiTheme="minorHAnsi" w:cstheme="minorHAnsi"/>
        </w:rPr>
        <w:br/>
      </w:r>
      <w:r w:rsidRPr="00585E6B">
        <w:rPr>
          <w:rFonts w:asciiTheme="minorHAnsi" w:hAnsiTheme="minorHAnsi" w:cstheme="minorHAnsi"/>
        </w:rPr>
        <w:t xml:space="preserve">i </w:t>
      </w:r>
      <w:r w:rsidR="00060F77" w:rsidRPr="00585E6B">
        <w:rPr>
          <w:rFonts w:asciiTheme="minorHAnsi" w:hAnsiTheme="minorHAnsi" w:cstheme="minorHAnsi"/>
        </w:rPr>
        <w:t xml:space="preserve">Pana/Pani dane </w:t>
      </w:r>
      <w:r w:rsidRPr="00585E6B">
        <w:rPr>
          <w:rFonts w:asciiTheme="minorHAnsi" w:hAnsiTheme="minorHAnsi" w:cstheme="minorHAnsi"/>
        </w:rPr>
        <w:t>nie są profilowane.</w:t>
      </w:r>
    </w:p>
    <w:p w14:paraId="74FB1CE9" w14:textId="77777777" w:rsidR="00992F95" w:rsidRPr="00585E6B" w:rsidRDefault="00992F95" w:rsidP="00585E6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120" w:afterAutospacing="0" w:line="360" w:lineRule="auto"/>
        <w:ind w:left="1077"/>
        <w:jc w:val="both"/>
        <w:rPr>
          <w:rFonts w:asciiTheme="minorHAnsi" w:hAnsiTheme="minorHAnsi" w:cstheme="minorHAnsi"/>
          <w:b/>
          <w:bCs/>
        </w:rPr>
      </w:pPr>
      <w:r w:rsidRPr="00585E6B">
        <w:rPr>
          <w:rFonts w:asciiTheme="minorHAnsi" w:hAnsiTheme="minorHAnsi" w:cstheme="minorHAnsi"/>
          <w:b/>
          <w:bCs/>
        </w:rPr>
        <w:t xml:space="preserve">INFORMACJA O DOBROWOLNOŚCI PODANIA DANYCH </w:t>
      </w:r>
    </w:p>
    <w:p w14:paraId="60911259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>W zakresie wynikającym z przepisów Kodeksu Pracy (imię (imiona), nazwisko, data urodzenia, miejsce zamieszkania (adres do korespondencji), wykształcenie, przebieg dotychczasowego zatrudnienia, podanie danych jest warunkiem wzięcia udziału w rekrutacji, w pozostałym zakresie podanie danych jest dobrowolne.</w:t>
      </w:r>
    </w:p>
    <w:p w14:paraId="3879DC57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120" w:afterAutospacing="0" w:line="360" w:lineRule="auto"/>
        <w:jc w:val="both"/>
        <w:rPr>
          <w:rFonts w:asciiTheme="minorHAnsi" w:hAnsiTheme="minorHAnsi" w:cstheme="minorHAnsi"/>
          <w:b/>
          <w:bCs/>
          <w:i/>
          <w:iCs/>
        </w:rPr>
      </w:pPr>
      <w:r w:rsidRPr="00585E6B">
        <w:rPr>
          <w:rFonts w:asciiTheme="minorHAnsi" w:hAnsiTheme="minorHAnsi" w:cstheme="minorHAnsi"/>
          <w:b/>
          <w:bCs/>
          <w:i/>
          <w:iCs/>
        </w:rPr>
        <w:t>W celu pozostawienia aplikacji do przyszłych procesów rekrutacyjnych w Polskim Wydawnictwie Muzycznym należy na przesłanych dokumentach umieścić niżej zamieszczoną zgodę:</w:t>
      </w:r>
    </w:p>
    <w:p w14:paraId="3606C0AF" w14:textId="77777777" w:rsidR="00992F95" w:rsidRPr="00585E6B" w:rsidRDefault="00992F95" w:rsidP="00585E6B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585E6B">
        <w:rPr>
          <w:rFonts w:asciiTheme="minorHAnsi" w:hAnsiTheme="minorHAnsi" w:cstheme="minorHAnsi"/>
        </w:rPr>
        <w:t>Wyrażam zgodę na przetwarzanie moich danych osobowych zawartych w CV i innych dokumentach aplikacyjnych w celu wykorzystania ich w przyszłych procesach rekrutacyjnych przez Polskie Wydawnictwo Muzyczne z siedzibą w Krakowie (31-111) przy al. Krasińskiego 11a.</w:t>
      </w:r>
    </w:p>
    <w:p w14:paraId="62559789" w14:textId="3C1AD390" w:rsidR="00632886" w:rsidRPr="00D61C89" w:rsidRDefault="00632886" w:rsidP="00D61C89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F2182AF" w14:textId="2201E681" w:rsidR="007B716D" w:rsidRPr="00D61C89" w:rsidRDefault="007B716D" w:rsidP="00D61C89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</w:p>
    <w:sectPr w:rsidR="007B716D" w:rsidRPr="00D61C89" w:rsidSect="00DD6D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D305C" w14:textId="77777777" w:rsidR="00CC747F" w:rsidRDefault="00CC747F" w:rsidP="00104A6E">
      <w:pPr>
        <w:spacing w:after="0" w:line="240" w:lineRule="auto"/>
      </w:pPr>
      <w:r>
        <w:separator/>
      </w:r>
    </w:p>
  </w:endnote>
  <w:endnote w:type="continuationSeparator" w:id="0">
    <w:p w14:paraId="41EF0769" w14:textId="77777777" w:rsidR="00CC747F" w:rsidRDefault="00CC747F" w:rsidP="00104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mbria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deal Sans Light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FEE99" w14:textId="77777777" w:rsidR="001B5D85" w:rsidRDefault="001B5D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2A62C" w14:textId="77777777" w:rsidR="00104A6E" w:rsidRDefault="00104A6E" w:rsidP="00104A6E">
    <w:pPr>
      <w:pStyle w:val="Stopka"/>
      <w:ind w:left="-993"/>
    </w:pPr>
    <w:bookmarkStart w:id="1" w:name="_Hlk64379900"/>
    <w:r w:rsidRPr="00994D5A">
      <w:rPr>
        <w:noProof/>
        <w:lang w:eastAsia="pl-PL"/>
      </w:rPr>
      <w:drawing>
        <wp:inline distT="0" distB="0" distL="0" distR="0" wp14:anchorId="553C41FE" wp14:editId="03BCA038">
          <wp:extent cx="7004050" cy="1348545"/>
          <wp:effectExtent l="0" t="0" r="6350" b="4445"/>
          <wp:docPr id="1820179150" name="Obraz 1820179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179150" name="Obraz 1820179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04050" cy="1348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6E96" w14:textId="77777777" w:rsidR="001B5D85" w:rsidRDefault="001B5D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13A665" w14:textId="77777777" w:rsidR="00CC747F" w:rsidRDefault="00CC747F" w:rsidP="00104A6E">
      <w:pPr>
        <w:spacing w:after="0" w:line="240" w:lineRule="auto"/>
      </w:pPr>
      <w:r>
        <w:separator/>
      </w:r>
    </w:p>
  </w:footnote>
  <w:footnote w:type="continuationSeparator" w:id="0">
    <w:p w14:paraId="2FB1727F" w14:textId="77777777" w:rsidR="00CC747F" w:rsidRDefault="00CC747F" w:rsidP="00104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3D085" w14:textId="77777777" w:rsidR="001B5D85" w:rsidRDefault="001B5D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6C921" w14:textId="77777777" w:rsidR="00104A6E" w:rsidRDefault="00104A6E" w:rsidP="00104A6E">
    <w:pPr>
      <w:pStyle w:val="Nagwek"/>
      <w:ind w:left="-1417"/>
    </w:pPr>
    <w:r w:rsidRPr="00597519">
      <w:rPr>
        <w:noProof/>
        <w:lang w:eastAsia="pl-PL"/>
      </w:rPr>
      <w:drawing>
        <wp:inline distT="0" distB="0" distL="0" distR="0" wp14:anchorId="7241259F" wp14:editId="484D36CD">
          <wp:extent cx="7530033" cy="749967"/>
          <wp:effectExtent l="0" t="0" r="0" b="0"/>
          <wp:docPr id="553580758" name="Obraz 5535807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3580758" name="Obraz 5535807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033" cy="7499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9D039" w14:textId="77777777" w:rsidR="001B5D85" w:rsidRDefault="001B5D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D7208"/>
    <w:multiLevelType w:val="multilevel"/>
    <w:tmpl w:val="DA5CB5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7A20F28"/>
    <w:multiLevelType w:val="hybridMultilevel"/>
    <w:tmpl w:val="67ACA8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124BDC"/>
    <w:multiLevelType w:val="multilevel"/>
    <w:tmpl w:val="C304E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753182"/>
    <w:multiLevelType w:val="hybridMultilevel"/>
    <w:tmpl w:val="E33026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862CE2"/>
    <w:multiLevelType w:val="hybridMultilevel"/>
    <w:tmpl w:val="50C60E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554BF"/>
    <w:multiLevelType w:val="hybridMultilevel"/>
    <w:tmpl w:val="9E34BDB4"/>
    <w:lvl w:ilvl="0" w:tplc="247E541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02380"/>
    <w:multiLevelType w:val="hybridMultilevel"/>
    <w:tmpl w:val="1EDE9F6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54A4839"/>
    <w:multiLevelType w:val="hybridMultilevel"/>
    <w:tmpl w:val="C178CCAA"/>
    <w:lvl w:ilvl="0" w:tplc="C5143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53650E"/>
    <w:multiLevelType w:val="hybridMultilevel"/>
    <w:tmpl w:val="20804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E4622C"/>
    <w:multiLevelType w:val="multilevel"/>
    <w:tmpl w:val="F92C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813E50"/>
    <w:multiLevelType w:val="multilevel"/>
    <w:tmpl w:val="6A06C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116DEA"/>
    <w:multiLevelType w:val="hybridMultilevel"/>
    <w:tmpl w:val="6762AEE0"/>
    <w:lvl w:ilvl="0" w:tplc="E4DA194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74B279A"/>
    <w:multiLevelType w:val="hybridMultilevel"/>
    <w:tmpl w:val="E3A853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7977892"/>
    <w:multiLevelType w:val="hybridMultilevel"/>
    <w:tmpl w:val="8130A956"/>
    <w:lvl w:ilvl="0" w:tplc="59E28B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F642E"/>
    <w:multiLevelType w:val="hybridMultilevel"/>
    <w:tmpl w:val="022EF6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7374AB"/>
    <w:multiLevelType w:val="hybridMultilevel"/>
    <w:tmpl w:val="35102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C11AB6"/>
    <w:multiLevelType w:val="hybridMultilevel"/>
    <w:tmpl w:val="16EE1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25E86"/>
    <w:multiLevelType w:val="hybridMultilevel"/>
    <w:tmpl w:val="0FDA9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C94756"/>
    <w:multiLevelType w:val="hybridMultilevel"/>
    <w:tmpl w:val="C94AAA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1D1F71"/>
    <w:multiLevelType w:val="multilevel"/>
    <w:tmpl w:val="CE84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295357"/>
    <w:multiLevelType w:val="hybridMultilevel"/>
    <w:tmpl w:val="D82EE378"/>
    <w:lvl w:ilvl="0" w:tplc="EED60966">
      <w:start w:val="1"/>
      <w:numFmt w:val="lowerLetter"/>
      <w:lvlText w:val="%1)"/>
      <w:lvlJc w:val="left"/>
      <w:pPr>
        <w:ind w:left="1068" w:hanging="360"/>
      </w:pPr>
      <w:rPr>
        <w:rFonts w:ascii="Ideal Sans Light" w:eastAsiaTheme="minorHAnsi" w:hAnsi="Ideal Sans Light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4246BCE"/>
    <w:multiLevelType w:val="hybridMultilevel"/>
    <w:tmpl w:val="7D1636B2"/>
    <w:lvl w:ilvl="0" w:tplc="D8C46FF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42E67F6"/>
    <w:multiLevelType w:val="hybridMultilevel"/>
    <w:tmpl w:val="B5E80F4A"/>
    <w:lvl w:ilvl="0" w:tplc="247E541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B57B5"/>
    <w:multiLevelType w:val="hybridMultilevel"/>
    <w:tmpl w:val="F476F7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9A4B88"/>
    <w:multiLevelType w:val="hybridMultilevel"/>
    <w:tmpl w:val="76C0FE94"/>
    <w:lvl w:ilvl="0" w:tplc="FF40BFF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lang w:val="en-GB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2"/>
  </w:num>
  <w:num w:numId="3">
    <w:abstractNumId w:val="14"/>
  </w:num>
  <w:num w:numId="4">
    <w:abstractNumId w:val="11"/>
  </w:num>
  <w:num w:numId="5">
    <w:abstractNumId w:val="20"/>
  </w:num>
  <w:num w:numId="6">
    <w:abstractNumId w:val="2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24"/>
  </w:num>
  <w:num w:numId="12">
    <w:abstractNumId w:val="18"/>
  </w:num>
  <w:num w:numId="13">
    <w:abstractNumId w:val="0"/>
  </w:num>
  <w:num w:numId="14">
    <w:abstractNumId w:val="3"/>
  </w:num>
  <w:num w:numId="15">
    <w:abstractNumId w:val="22"/>
  </w:num>
  <w:num w:numId="16">
    <w:abstractNumId w:val="15"/>
  </w:num>
  <w:num w:numId="17">
    <w:abstractNumId w:val="1"/>
  </w:num>
  <w:num w:numId="18">
    <w:abstractNumId w:val="5"/>
  </w:num>
  <w:num w:numId="19">
    <w:abstractNumId w:val="9"/>
  </w:num>
  <w:num w:numId="20">
    <w:abstractNumId w:val="19"/>
  </w:num>
  <w:num w:numId="21">
    <w:abstractNumId w:val="10"/>
  </w:num>
  <w:num w:numId="22">
    <w:abstractNumId w:val="16"/>
  </w:num>
  <w:num w:numId="23">
    <w:abstractNumId w:val="8"/>
  </w:num>
  <w:num w:numId="24">
    <w:abstractNumId w:val="1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01"/>
    <w:rsid w:val="000053DB"/>
    <w:rsid w:val="000139EF"/>
    <w:rsid w:val="00021E32"/>
    <w:rsid w:val="000239C5"/>
    <w:rsid w:val="00023A4E"/>
    <w:rsid w:val="000278E9"/>
    <w:rsid w:val="000302DA"/>
    <w:rsid w:val="00037610"/>
    <w:rsid w:val="00050A87"/>
    <w:rsid w:val="000562E0"/>
    <w:rsid w:val="00060F77"/>
    <w:rsid w:val="00061BE9"/>
    <w:rsid w:val="0007721E"/>
    <w:rsid w:val="00081A45"/>
    <w:rsid w:val="00081E9E"/>
    <w:rsid w:val="000857BD"/>
    <w:rsid w:val="00093686"/>
    <w:rsid w:val="000A6EE4"/>
    <w:rsid w:val="000C013F"/>
    <w:rsid w:val="000D21A3"/>
    <w:rsid w:val="00104A6E"/>
    <w:rsid w:val="0011065A"/>
    <w:rsid w:val="001340C7"/>
    <w:rsid w:val="00145844"/>
    <w:rsid w:val="00145EF3"/>
    <w:rsid w:val="00150750"/>
    <w:rsid w:val="00155AF3"/>
    <w:rsid w:val="00161C6B"/>
    <w:rsid w:val="001641D7"/>
    <w:rsid w:val="00173224"/>
    <w:rsid w:val="0017499C"/>
    <w:rsid w:val="0018313D"/>
    <w:rsid w:val="00184574"/>
    <w:rsid w:val="00193394"/>
    <w:rsid w:val="001B12D9"/>
    <w:rsid w:val="001B5D85"/>
    <w:rsid w:val="001B68AB"/>
    <w:rsid w:val="001B7377"/>
    <w:rsid w:val="001E136C"/>
    <w:rsid w:val="001E36EF"/>
    <w:rsid w:val="001F1028"/>
    <w:rsid w:val="002128DB"/>
    <w:rsid w:val="00215823"/>
    <w:rsid w:val="00222B10"/>
    <w:rsid w:val="00224D9F"/>
    <w:rsid w:val="00225889"/>
    <w:rsid w:val="00230F81"/>
    <w:rsid w:val="00233BD7"/>
    <w:rsid w:val="002519AA"/>
    <w:rsid w:val="00254DD2"/>
    <w:rsid w:val="002644D3"/>
    <w:rsid w:val="00266631"/>
    <w:rsid w:val="00266836"/>
    <w:rsid w:val="00277F77"/>
    <w:rsid w:val="002924DA"/>
    <w:rsid w:val="00296A06"/>
    <w:rsid w:val="002A0F5D"/>
    <w:rsid w:val="002A46BA"/>
    <w:rsid w:val="002B0E6C"/>
    <w:rsid w:val="002D326C"/>
    <w:rsid w:val="002D4890"/>
    <w:rsid w:val="002E176E"/>
    <w:rsid w:val="002F042B"/>
    <w:rsid w:val="002F077A"/>
    <w:rsid w:val="00304727"/>
    <w:rsid w:val="003223D9"/>
    <w:rsid w:val="003251CD"/>
    <w:rsid w:val="003347C2"/>
    <w:rsid w:val="0035238A"/>
    <w:rsid w:val="00357704"/>
    <w:rsid w:val="00367E69"/>
    <w:rsid w:val="00375FD6"/>
    <w:rsid w:val="003772E1"/>
    <w:rsid w:val="003A7149"/>
    <w:rsid w:val="003C270B"/>
    <w:rsid w:val="003C418F"/>
    <w:rsid w:val="003C46EE"/>
    <w:rsid w:val="003C63F6"/>
    <w:rsid w:val="003D75C5"/>
    <w:rsid w:val="003E45DB"/>
    <w:rsid w:val="003F2809"/>
    <w:rsid w:val="003F3BE9"/>
    <w:rsid w:val="004043A3"/>
    <w:rsid w:val="0040587B"/>
    <w:rsid w:val="00411D73"/>
    <w:rsid w:val="004129E8"/>
    <w:rsid w:val="00422C74"/>
    <w:rsid w:val="00436B9E"/>
    <w:rsid w:val="0043793D"/>
    <w:rsid w:val="00440EFD"/>
    <w:rsid w:val="004411A1"/>
    <w:rsid w:val="00452FE3"/>
    <w:rsid w:val="00454F9D"/>
    <w:rsid w:val="00455310"/>
    <w:rsid w:val="00464C31"/>
    <w:rsid w:val="00480470"/>
    <w:rsid w:val="004B14FB"/>
    <w:rsid w:val="004B4179"/>
    <w:rsid w:val="004B67A9"/>
    <w:rsid w:val="004C288F"/>
    <w:rsid w:val="004C50B9"/>
    <w:rsid w:val="004C516D"/>
    <w:rsid w:val="004C6DA8"/>
    <w:rsid w:val="004C7683"/>
    <w:rsid w:val="004D5CA8"/>
    <w:rsid w:val="004E7E38"/>
    <w:rsid w:val="00506194"/>
    <w:rsid w:val="005070DA"/>
    <w:rsid w:val="005140E5"/>
    <w:rsid w:val="00526C29"/>
    <w:rsid w:val="005338EB"/>
    <w:rsid w:val="00553BC2"/>
    <w:rsid w:val="00562809"/>
    <w:rsid w:val="00571B00"/>
    <w:rsid w:val="005725D3"/>
    <w:rsid w:val="00585907"/>
    <w:rsid w:val="00585E6B"/>
    <w:rsid w:val="00590E32"/>
    <w:rsid w:val="005A6227"/>
    <w:rsid w:val="005A6E0D"/>
    <w:rsid w:val="005B518A"/>
    <w:rsid w:val="005C0564"/>
    <w:rsid w:val="005C0CD9"/>
    <w:rsid w:val="005C594C"/>
    <w:rsid w:val="005C7ACE"/>
    <w:rsid w:val="005D1B1B"/>
    <w:rsid w:val="005D70CB"/>
    <w:rsid w:val="005E0DFA"/>
    <w:rsid w:val="005E472B"/>
    <w:rsid w:val="005E60F4"/>
    <w:rsid w:val="005F28CE"/>
    <w:rsid w:val="005F72E4"/>
    <w:rsid w:val="00604243"/>
    <w:rsid w:val="00605D9A"/>
    <w:rsid w:val="00606739"/>
    <w:rsid w:val="00626FA9"/>
    <w:rsid w:val="00627E40"/>
    <w:rsid w:val="00632886"/>
    <w:rsid w:val="0063487B"/>
    <w:rsid w:val="006409AD"/>
    <w:rsid w:val="00645967"/>
    <w:rsid w:val="00645C23"/>
    <w:rsid w:val="006772A2"/>
    <w:rsid w:val="00677DD0"/>
    <w:rsid w:val="0069497B"/>
    <w:rsid w:val="00694EA8"/>
    <w:rsid w:val="006A17CA"/>
    <w:rsid w:val="006B1BF5"/>
    <w:rsid w:val="006B3CE2"/>
    <w:rsid w:val="006B5A65"/>
    <w:rsid w:val="006B66E5"/>
    <w:rsid w:val="006C1FA3"/>
    <w:rsid w:val="006D3607"/>
    <w:rsid w:val="006D7E0A"/>
    <w:rsid w:val="006E46AC"/>
    <w:rsid w:val="006E5B95"/>
    <w:rsid w:val="006E64A0"/>
    <w:rsid w:val="006F0921"/>
    <w:rsid w:val="006F1E66"/>
    <w:rsid w:val="006F4795"/>
    <w:rsid w:val="006F6BAA"/>
    <w:rsid w:val="006F7105"/>
    <w:rsid w:val="007007D9"/>
    <w:rsid w:val="00702E12"/>
    <w:rsid w:val="0070522F"/>
    <w:rsid w:val="00712727"/>
    <w:rsid w:val="00712E0A"/>
    <w:rsid w:val="0073343F"/>
    <w:rsid w:val="00737930"/>
    <w:rsid w:val="00741716"/>
    <w:rsid w:val="007440C4"/>
    <w:rsid w:val="00761EEE"/>
    <w:rsid w:val="00771AEF"/>
    <w:rsid w:val="0078792C"/>
    <w:rsid w:val="00787968"/>
    <w:rsid w:val="007A46DC"/>
    <w:rsid w:val="007B02A6"/>
    <w:rsid w:val="007B360C"/>
    <w:rsid w:val="007B3846"/>
    <w:rsid w:val="007B716D"/>
    <w:rsid w:val="007D0FF5"/>
    <w:rsid w:val="007D55E3"/>
    <w:rsid w:val="007D70DB"/>
    <w:rsid w:val="007F0AE3"/>
    <w:rsid w:val="007F0D67"/>
    <w:rsid w:val="007F698F"/>
    <w:rsid w:val="00806156"/>
    <w:rsid w:val="00821EDE"/>
    <w:rsid w:val="0083323D"/>
    <w:rsid w:val="00841E0A"/>
    <w:rsid w:val="0085042F"/>
    <w:rsid w:val="00851E18"/>
    <w:rsid w:val="008737F5"/>
    <w:rsid w:val="008852B3"/>
    <w:rsid w:val="00891AE3"/>
    <w:rsid w:val="00897160"/>
    <w:rsid w:val="008A148B"/>
    <w:rsid w:val="008B0256"/>
    <w:rsid w:val="008B508A"/>
    <w:rsid w:val="008C2417"/>
    <w:rsid w:val="008C71E3"/>
    <w:rsid w:val="008D0841"/>
    <w:rsid w:val="008D5C66"/>
    <w:rsid w:val="008E365D"/>
    <w:rsid w:val="009009E2"/>
    <w:rsid w:val="00923208"/>
    <w:rsid w:val="009241A2"/>
    <w:rsid w:val="009329FC"/>
    <w:rsid w:val="009424D2"/>
    <w:rsid w:val="0095218B"/>
    <w:rsid w:val="00970941"/>
    <w:rsid w:val="00975015"/>
    <w:rsid w:val="009763AE"/>
    <w:rsid w:val="0098454D"/>
    <w:rsid w:val="00986845"/>
    <w:rsid w:val="00992F95"/>
    <w:rsid w:val="009A4C00"/>
    <w:rsid w:val="009B00DE"/>
    <w:rsid w:val="009B5C20"/>
    <w:rsid w:val="009C6C41"/>
    <w:rsid w:val="009C7813"/>
    <w:rsid w:val="009F1F77"/>
    <w:rsid w:val="00A02E93"/>
    <w:rsid w:val="00A0404E"/>
    <w:rsid w:val="00A04F36"/>
    <w:rsid w:val="00A104A7"/>
    <w:rsid w:val="00A163A3"/>
    <w:rsid w:val="00A22EC6"/>
    <w:rsid w:val="00A25814"/>
    <w:rsid w:val="00A31765"/>
    <w:rsid w:val="00A37704"/>
    <w:rsid w:val="00A40F96"/>
    <w:rsid w:val="00A44542"/>
    <w:rsid w:val="00A941C3"/>
    <w:rsid w:val="00A95C62"/>
    <w:rsid w:val="00AC2ADB"/>
    <w:rsid w:val="00AD28FC"/>
    <w:rsid w:val="00AD7E7E"/>
    <w:rsid w:val="00AE6001"/>
    <w:rsid w:val="00AE7D9D"/>
    <w:rsid w:val="00AF0A8C"/>
    <w:rsid w:val="00AF2AA9"/>
    <w:rsid w:val="00B150CA"/>
    <w:rsid w:val="00B160C5"/>
    <w:rsid w:val="00B20A87"/>
    <w:rsid w:val="00B2736C"/>
    <w:rsid w:val="00B34048"/>
    <w:rsid w:val="00B36C03"/>
    <w:rsid w:val="00B47491"/>
    <w:rsid w:val="00B57695"/>
    <w:rsid w:val="00B578C7"/>
    <w:rsid w:val="00B6390B"/>
    <w:rsid w:val="00B63C0F"/>
    <w:rsid w:val="00B74F7C"/>
    <w:rsid w:val="00B93270"/>
    <w:rsid w:val="00B960CA"/>
    <w:rsid w:val="00BA62AC"/>
    <w:rsid w:val="00BB0EC5"/>
    <w:rsid w:val="00BB3344"/>
    <w:rsid w:val="00BC6419"/>
    <w:rsid w:val="00BD3571"/>
    <w:rsid w:val="00BD5473"/>
    <w:rsid w:val="00BE213E"/>
    <w:rsid w:val="00BF5772"/>
    <w:rsid w:val="00C04203"/>
    <w:rsid w:val="00C076C0"/>
    <w:rsid w:val="00C117DE"/>
    <w:rsid w:val="00C1199E"/>
    <w:rsid w:val="00C12E68"/>
    <w:rsid w:val="00C13446"/>
    <w:rsid w:val="00C149F3"/>
    <w:rsid w:val="00C157FF"/>
    <w:rsid w:val="00C23AC9"/>
    <w:rsid w:val="00C31940"/>
    <w:rsid w:val="00C35134"/>
    <w:rsid w:val="00C54894"/>
    <w:rsid w:val="00C71B5B"/>
    <w:rsid w:val="00C76D4C"/>
    <w:rsid w:val="00C77521"/>
    <w:rsid w:val="00C800A7"/>
    <w:rsid w:val="00C86590"/>
    <w:rsid w:val="00CB318A"/>
    <w:rsid w:val="00CB4466"/>
    <w:rsid w:val="00CC0D9B"/>
    <w:rsid w:val="00CC1846"/>
    <w:rsid w:val="00CC747F"/>
    <w:rsid w:val="00CD0E64"/>
    <w:rsid w:val="00CD2726"/>
    <w:rsid w:val="00CE4A9F"/>
    <w:rsid w:val="00CF5BF7"/>
    <w:rsid w:val="00CF6FDB"/>
    <w:rsid w:val="00D03DA7"/>
    <w:rsid w:val="00D11719"/>
    <w:rsid w:val="00D15284"/>
    <w:rsid w:val="00D1678E"/>
    <w:rsid w:val="00D22C16"/>
    <w:rsid w:val="00D44920"/>
    <w:rsid w:val="00D55F28"/>
    <w:rsid w:val="00D61C89"/>
    <w:rsid w:val="00D64A8F"/>
    <w:rsid w:val="00D821F4"/>
    <w:rsid w:val="00DA4A31"/>
    <w:rsid w:val="00DA58CD"/>
    <w:rsid w:val="00DB06E1"/>
    <w:rsid w:val="00DB2F75"/>
    <w:rsid w:val="00DD62BA"/>
    <w:rsid w:val="00DD6D15"/>
    <w:rsid w:val="00DE0845"/>
    <w:rsid w:val="00DF45DC"/>
    <w:rsid w:val="00E019A2"/>
    <w:rsid w:val="00E130A5"/>
    <w:rsid w:val="00E213F9"/>
    <w:rsid w:val="00E302BC"/>
    <w:rsid w:val="00E32467"/>
    <w:rsid w:val="00E34FC1"/>
    <w:rsid w:val="00E36393"/>
    <w:rsid w:val="00E45F31"/>
    <w:rsid w:val="00E47387"/>
    <w:rsid w:val="00E6070C"/>
    <w:rsid w:val="00E645F0"/>
    <w:rsid w:val="00E85DE2"/>
    <w:rsid w:val="00E867EB"/>
    <w:rsid w:val="00EA0E8B"/>
    <w:rsid w:val="00EA5C66"/>
    <w:rsid w:val="00EB28B4"/>
    <w:rsid w:val="00EE3D72"/>
    <w:rsid w:val="00EF1ECB"/>
    <w:rsid w:val="00F13B4D"/>
    <w:rsid w:val="00F2616C"/>
    <w:rsid w:val="00F50DCA"/>
    <w:rsid w:val="00F611B1"/>
    <w:rsid w:val="00F61BC5"/>
    <w:rsid w:val="00F631C1"/>
    <w:rsid w:val="00F643F7"/>
    <w:rsid w:val="00F67990"/>
    <w:rsid w:val="00F67CC1"/>
    <w:rsid w:val="00F77931"/>
    <w:rsid w:val="00FA2429"/>
    <w:rsid w:val="00FA3374"/>
    <w:rsid w:val="00FA382B"/>
    <w:rsid w:val="00FB0E0B"/>
    <w:rsid w:val="00FB37A0"/>
    <w:rsid w:val="00FC5FAE"/>
    <w:rsid w:val="00FC72E3"/>
    <w:rsid w:val="00FD3C95"/>
    <w:rsid w:val="00FD6C0D"/>
    <w:rsid w:val="00FF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29D05"/>
  <w15:chartTrackingRefBased/>
  <w15:docId w15:val="{780C8EB2-B189-4482-972C-39C59F7B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288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B0EC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30F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0F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0F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0F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0F81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22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E60F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04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4A6E"/>
  </w:style>
  <w:style w:type="paragraph" w:styleId="Stopka">
    <w:name w:val="footer"/>
    <w:basedOn w:val="Normalny"/>
    <w:link w:val="StopkaZnak"/>
    <w:uiPriority w:val="99"/>
    <w:unhideWhenUsed/>
    <w:rsid w:val="00104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4A6E"/>
  </w:style>
  <w:style w:type="paragraph" w:customStyle="1" w:styleId="Tre">
    <w:name w:val="Treść"/>
    <w:qFormat/>
    <w:rsid w:val="007B716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bdr w:val="nil"/>
      <w:lang w:eastAsia="pl-PL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F67CC1"/>
  </w:style>
  <w:style w:type="paragraph" w:styleId="NormalnyWeb">
    <w:name w:val="Normal (Web)"/>
    <w:basedOn w:val="Normalny"/>
    <w:uiPriority w:val="99"/>
    <w:unhideWhenUsed/>
    <w:rsid w:val="00992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92F95"/>
    <w:rPr>
      <w:b/>
      <w:bCs/>
    </w:rPr>
  </w:style>
  <w:style w:type="character" w:styleId="Hipercze">
    <w:name w:val="Hyperlink"/>
    <w:basedOn w:val="Domylnaczcionkaakapitu"/>
    <w:uiPriority w:val="99"/>
    <w:unhideWhenUsed/>
    <w:rsid w:val="00992F95"/>
    <w:rPr>
      <w:color w:val="0563C1" w:themeColor="hyperlink"/>
      <w:u w:val="single"/>
    </w:rPr>
  </w:style>
  <w:style w:type="paragraph" w:customStyle="1" w:styleId="Domylne">
    <w:name w:val="Domyślne"/>
    <w:qFormat/>
    <w:rsid w:val="00D61C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kern w:val="0"/>
      <w:bdr w:val="nil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Ewa_Obral\AppData\Local\Temp\notes8CEDBF\pwm@pwm.com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wm.com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rzyna_posacka\Desktop\KATARZYNA%20POSACKA\05%20Zadania%20bie&#380;&#261;ce\00%202025\DIG%202025\pwm_papier_elektroniczny_2025_wiejska_2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075E9-8D09-4A64-B9A3-208D885D1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pwm_papier_elektroniczny_2025_wiejska_2</Template>
  <TotalTime>1</TotalTime>
  <Pages>6</Pages>
  <Words>1158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Posacka</dc:creator>
  <cp:keywords/>
  <dc:description/>
  <cp:lastModifiedBy>Ewa Obrał</cp:lastModifiedBy>
  <cp:revision>2</cp:revision>
  <cp:lastPrinted>2025-07-22T12:13:00Z</cp:lastPrinted>
  <dcterms:created xsi:type="dcterms:W3CDTF">2026-04-15T03:30:00Z</dcterms:created>
  <dcterms:modified xsi:type="dcterms:W3CDTF">2026-04-15T03:30:00Z</dcterms:modified>
</cp:coreProperties>
</file>