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6C573" w14:textId="77777777" w:rsidR="007E6C53" w:rsidRDefault="007E6C53" w:rsidP="007E6C53">
      <w:pPr>
        <w:spacing w:after="0" w:line="240" w:lineRule="auto"/>
      </w:pPr>
    </w:p>
    <w:p w14:paraId="774D054F" w14:textId="77777777" w:rsidR="00336EC0" w:rsidRPr="00336EC0" w:rsidRDefault="00336EC0" w:rsidP="00336EC0"/>
    <w:p w14:paraId="6B554F24" w14:textId="77777777" w:rsidR="0070425B" w:rsidRPr="009F74B6" w:rsidRDefault="0070425B" w:rsidP="0070425B">
      <w:pPr>
        <w:jc w:val="center"/>
        <w:rPr>
          <w:rFonts w:cstheme="minorHAnsi"/>
          <w:b/>
          <w:bCs/>
          <w:sz w:val="24"/>
          <w:szCs w:val="24"/>
        </w:rPr>
      </w:pPr>
      <w:r w:rsidRPr="009F74B6">
        <w:rPr>
          <w:rFonts w:cstheme="minorHAnsi"/>
          <w:b/>
          <w:bCs/>
          <w:sz w:val="24"/>
          <w:szCs w:val="24"/>
        </w:rPr>
        <w:t>Polskie Wydawnictwo Muzyczne – instytucja kultury</w:t>
      </w:r>
    </w:p>
    <w:p w14:paraId="42C9F750" w14:textId="2A665B40" w:rsidR="0070425B" w:rsidRPr="009F74B6" w:rsidRDefault="0070425B" w:rsidP="0070425B">
      <w:pPr>
        <w:jc w:val="center"/>
        <w:rPr>
          <w:rFonts w:cstheme="minorHAnsi"/>
          <w:sz w:val="24"/>
          <w:szCs w:val="24"/>
        </w:rPr>
      </w:pPr>
      <w:r w:rsidRPr="009F74B6">
        <w:rPr>
          <w:rFonts w:cstheme="minorHAnsi"/>
          <w:sz w:val="24"/>
          <w:szCs w:val="24"/>
        </w:rPr>
        <w:t xml:space="preserve"> w związku z realizacją trwałości projektu „Digitalizacja zasobów będących w posiadaniu Polskiego Wydawnictwa Muzycznego</w:t>
      </w:r>
      <w:r>
        <w:rPr>
          <w:rFonts w:cstheme="minorHAnsi"/>
          <w:sz w:val="24"/>
          <w:szCs w:val="24"/>
        </w:rPr>
        <w:t xml:space="preserve"> - kontynuacja</w:t>
      </w:r>
      <w:r w:rsidRPr="009F74B6">
        <w:rPr>
          <w:rFonts w:cstheme="minorHAnsi"/>
          <w:sz w:val="24"/>
          <w:szCs w:val="24"/>
        </w:rPr>
        <w:t xml:space="preserve">” </w:t>
      </w:r>
    </w:p>
    <w:p w14:paraId="59218CCE" w14:textId="77777777" w:rsidR="0070425B" w:rsidRPr="009F74B6" w:rsidRDefault="0070425B" w:rsidP="0070425B">
      <w:pPr>
        <w:jc w:val="center"/>
        <w:rPr>
          <w:rFonts w:cstheme="minorHAnsi"/>
          <w:b/>
          <w:bCs/>
          <w:sz w:val="24"/>
          <w:szCs w:val="24"/>
        </w:rPr>
      </w:pPr>
      <w:r w:rsidRPr="009F74B6">
        <w:rPr>
          <w:rFonts w:cstheme="minorHAnsi"/>
          <w:sz w:val="24"/>
          <w:szCs w:val="24"/>
        </w:rPr>
        <w:t>zatrudni:</w:t>
      </w:r>
      <w:r w:rsidRPr="009F74B6">
        <w:rPr>
          <w:rFonts w:cstheme="minorHAnsi"/>
          <w:b/>
          <w:bCs/>
          <w:sz w:val="24"/>
          <w:szCs w:val="24"/>
        </w:rPr>
        <w:t xml:space="preserve"> </w:t>
      </w:r>
      <w:r w:rsidRPr="009F74B6">
        <w:rPr>
          <w:rFonts w:cstheme="minorHAnsi"/>
          <w:b/>
          <w:bCs/>
          <w:sz w:val="26"/>
          <w:szCs w:val="26"/>
        </w:rPr>
        <w:t>Młodszego specjalistę / specjalistę ds. digitalizacji i procesów cyfrowych</w:t>
      </w:r>
    </w:p>
    <w:p w14:paraId="7723A562" w14:textId="77777777" w:rsidR="0070425B" w:rsidRPr="009F74B6" w:rsidRDefault="0070425B" w:rsidP="0070425B">
      <w:pPr>
        <w:rPr>
          <w:rFonts w:cstheme="minorHAnsi"/>
          <w:sz w:val="24"/>
          <w:szCs w:val="24"/>
        </w:rPr>
      </w:pPr>
    </w:p>
    <w:p w14:paraId="2D8C85AE" w14:textId="77777777" w:rsidR="0070425B" w:rsidRPr="009F74B6" w:rsidRDefault="0070425B" w:rsidP="0070425B">
      <w:pPr>
        <w:spacing w:after="0" w:line="360" w:lineRule="auto"/>
        <w:rPr>
          <w:rFonts w:eastAsia="Arial Unicode MS" w:cstheme="minorHAnsi"/>
          <w:color w:val="000000"/>
          <w:sz w:val="24"/>
          <w:szCs w:val="24"/>
          <w:bdr w:val="none" w:sz="0" w:space="0" w:color="auto" w:frame="1"/>
          <w:lang w:eastAsia="pl-PL"/>
        </w:rPr>
      </w:pPr>
    </w:p>
    <w:p w14:paraId="02F13F67" w14:textId="60DB94F7" w:rsidR="0070425B" w:rsidRPr="009F74B6" w:rsidRDefault="0070425B" w:rsidP="0070425B">
      <w:pPr>
        <w:spacing w:after="0" w:line="360" w:lineRule="auto"/>
        <w:rPr>
          <w:rFonts w:eastAsia="Arial Unicode MS" w:cstheme="minorHAnsi"/>
          <w:b/>
          <w:bCs/>
          <w:color w:val="000000"/>
          <w:sz w:val="24"/>
          <w:szCs w:val="24"/>
          <w:bdr w:val="none" w:sz="0" w:space="0" w:color="auto" w:frame="1"/>
          <w:lang w:eastAsia="pl-PL"/>
        </w:rPr>
      </w:pPr>
      <w:r w:rsidRPr="009F74B6">
        <w:rPr>
          <w:rFonts w:eastAsia="Arial Unicode MS" w:cstheme="minorHAnsi"/>
          <w:color w:val="000000"/>
          <w:sz w:val="24"/>
          <w:szCs w:val="24"/>
          <w:bdr w:val="none" w:sz="0" w:space="0" w:color="auto" w:frame="1"/>
          <w:lang w:eastAsia="pl-PL"/>
        </w:rPr>
        <w:t xml:space="preserve">Miejsce pracy: </w:t>
      </w:r>
      <w:r>
        <w:rPr>
          <w:rFonts w:eastAsia="Arial Unicode MS" w:cstheme="minorHAnsi"/>
          <w:b/>
          <w:bCs/>
          <w:color w:val="000000"/>
          <w:sz w:val="24"/>
          <w:szCs w:val="24"/>
          <w:bdr w:val="none" w:sz="0" w:space="0" w:color="auto" w:frame="1"/>
          <w:lang w:eastAsia="pl-PL"/>
        </w:rPr>
        <w:t>A</w:t>
      </w:r>
      <w:r w:rsidRPr="009F74B6">
        <w:rPr>
          <w:rFonts w:eastAsia="Arial Unicode MS" w:cstheme="minorHAnsi"/>
          <w:b/>
          <w:bCs/>
          <w:color w:val="000000"/>
          <w:sz w:val="24"/>
          <w:szCs w:val="24"/>
          <w:bdr w:val="none" w:sz="0" w:space="0" w:color="auto" w:frame="1"/>
          <w:lang w:eastAsia="pl-PL"/>
        </w:rPr>
        <w:t xml:space="preserve">l. </w:t>
      </w:r>
      <w:r>
        <w:rPr>
          <w:rFonts w:eastAsia="Arial Unicode MS" w:cstheme="minorHAnsi"/>
          <w:b/>
          <w:bCs/>
          <w:color w:val="000000"/>
          <w:sz w:val="24"/>
          <w:szCs w:val="24"/>
          <w:bdr w:val="none" w:sz="0" w:space="0" w:color="auto" w:frame="1"/>
          <w:lang w:eastAsia="pl-PL"/>
        </w:rPr>
        <w:t>Pokoju</w:t>
      </w:r>
      <w:r w:rsidRPr="009F74B6">
        <w:rPr>
          <w:rFonts w:eastAsia="Arial Unicode MS" w:cstheme="minorHAnsi"/>
          <w:b/>
          <w:bCs/>
          <w:color w:val="000000"/>
          <w:sz w:val="24"/>
          <w:szCs w:val="24"/>
          <w:bdr w:val="none" w:sz="0" w:space="0" w:color="auto" w:frame="1"/>
          <w:lang w:eastAsia="pl-PL"/>
        </w:rPr>
        <w:t xml:space="preserve"> 1,</w:t>
      </w:r>
      <w:r>
        <w:rPr>
          <w:rFonts w:eastAsia="Arial Unicode MS" w:cstheme="minorHAnsi"/>
          <w:b/>
          <w:bCs/>
          <w:color w:val="000000"/>
          <w:sz w:val="24"/>
          <w:szCs w:val="24"/>
          <w:bdr w:val="none" w:sz="0" w:space="0" w:color="auto" w:frame="1"/>
          <w:lang w:eastAsia="pl-PL"/>
        </w:rPr>
        <w:t xml:space="preserve"> 31-548</w:t>
      </w:r>
      <w:r w:rsidRPr="009F74B6">
        <w:rPr>
          <w:rFonts w:eastAsia="Arial Unicode MS" w:cstheme="minorHAnsi"/>
          <w:b/>
          <w:bCs/>
          <w:color w:val="000000"/>
          <w:sz w:val="24"/>
          <w:szCs w:val="24"/>
          <w:bdr w:val="none" w:sz="0" w:space="0" w:color="auto" w:frame="1"/>
          <w:lang w:eastAsia="pl-PL"/>
        </w:rPr>
        <w:t xml:space="preserve"> Kraków</w:t>
      </w:r>
    </w:p>
    <w:p w14:paraId="7C1A0810" w14:textId="77777777" w:rsidR="0070425B" w:rsidRPr="009F74B6" w:rsidRDefault="0070425B" w:rsidP="0070425B">
      <w:pPr>
        <w:spacing w:after="0" w:line="360" w:lineRule="auto"/>
        <w:rPr>
          <w:rFonts w:eastAsia="Arial Unicode MS" w:cstheme="minorHAnsi"/>
          <w:color w:val="000000"/>
          <w:sz w:val="24"/>
          <w:szCs w:val="24"/>
          <w:bdr w:val="none" w:sz="0" w:space="0" w:color="auto" w:frame="1"/>
          <w:lang w:eastAsia="pl-PL"/>
        </w:rPr>
      </w:pPr>
      <w:r w:rsidRPr="009F74B6">
        <w:rPr>
          <w:rFonts w:eastAsia="Arial Unicode MS" w:cstheme="minorHAnsi"/>
          <w:color w:val="000000"/>
          <w:sz w:val="24"/>
          <w:szCs w:val="24"/>
          <w:bdr w:val="none" w:sz="0" w:space="0" w:color="auto" w:frame="1"/>
          <w:lang w:eastAsia="pl-PL"/>
        </w:rPr>
        <w:t xml:space="preserve">Rodzaj umowy: </w:t>
      </w:r>
      <w:r w:rsidRPr="009F74B6">
        <w:rPr>
          <w:rFonts w:eastAsia="Arial Unicode MS" w:cstheme="minorHAnsi"/>
          <w:b/>
          <w:bCs/>
          <w:color w:val="000000"/>
          <w:sz w:val="24"/>
          <w:szCs w:val="24"/>
          <w:bdr w:val="none" w:sz="0" w:space="0" w:color="auto" w:frame="1"/>
          <w:lang w:eastAsia="pl-PL"/>
        </w:rPr>
        <w:t>umowa o pracę</w:t>
      </w:r>
    </w:p>
    <w:p w14:paraId="0DB4501E" w14:textId="77777777" w:rsidR="0070425B" w:rsidRPr="009F74B6" w:rsidRDefault="0070425B" w:rsidP="0070425B">
      <w:pPr>
        <w:spacing w:after="0" w:line="360" w:lineRule="auto"/>
        <w:rPr>
          <w:rFonts w:cstheme="minorHAnsi"/>
          <w:sz w:val="24"/>
          <w:szCs w:val="24"/>
        </w:rPr>
      </w:pPr>
      <w:r w:rsidRPr="009F74B6">
        <w:rPr>
          <w:rFonts w:cstheme="minorHAnsi"/>
          <w:sz w:val="24"/>
          <w:szCs w:val="24"/>
        </w:rPr>
        <w:t xml:space="preserve">Wymiar pracy: </w:t>
      </w:r>
      <w:r w:rsidRPr="009F74B6">
        <w:rPr>
          <w:rFonts w:cstheme="minorHAnsi"/>
          <w:b/>
          <w:bCs/>
          <w:sz w:val="24"/>
          <w:szCs w:val="24"/>
        </w:rPr>
        <w:t>pełny etat</w:t>
      </w:r>
    </w:p>
    <w:p w14:paraId="59725481" w14:textId="77777777" w:rsidR="0070425B" w:rsidRPr="009F74B6" w:rsidRDefault="0070425B" w:rsidP="0070425B">
      <w:pPr>
        <w:spacing w:line="360" w:lineRule="auto"/>
        <w:rPr>
          <w:rFonts w:cstheme="minorHAnsi"/>
          <w:b/>
          <w:bCs/>
          <w:sz w:val="24"/>
          <w:szCs w:val="24"/>
        </w:rPr>
      </w:pPr>
    </w:p>
    <w:p w14:paraId="1220CF41" w14:textId="77777777" w:rsidR="0070425B" w:rsidRPr="009F74B6" w:rsidRDefault="0070425B" w:rsidP="0070425B">
      <w:pPr>
        <w:spacing w:line="360" w:lineRule="auto"/>
        <w:rPr>
          <w:rFonts w:cstheme="minorHAnsi"/>
          <w:b/>
          <w:bCs/>
          <w:sz w:val="24"/>
          <w:szCs w:val="24"/>
        </w:rPr>
      </w:pPr>
      <w:r w:rsidRPr="009F74B6">
        <w:rPr>
          <w:rFonts w:cstheme="minorHAnsi"/>
          <w:b/>
          <w:bCs/>
          <w:sz w:val="24"/>
          <w:szCs w:val="24"/>
        </w:rPr>
        <w:t>Zakres obowiązków:</w:t>
      </w:r>
    </w:p>
    <w:p w14:paraId="0FBBA3CB" w14:textId="77777777" w:rsidR="0070425B" w:rsidRPr="009F74B6" w:rsidRDefault="0070425B" w:rsidP="0070425B">
      <w:pPr>
        <w:pStyle w:val="Akapitzlist"/>
        <w:numPr>
          <w:ilvl w:val="0"/>
          <w:numId w:val="4"/>
        </w:numPr>
        <w:spacing w:after="0" w:line="360" w:lineRule="auto"/>
        <w:rPr>
          <w:rFonts w:cstheme="minorHAnsi"/>
          <w:sz w:val="24"/>
          <w:szCs w:val="24"/>
        </w:rPr>
      </w:pPr>
      <w:r w:rsidRPr="009F74B6">
        <w:rPr>
          <w:rFonts w:cstheme="minorHAnsi"/>
          <w:sz w:val="24"/>
          <w:szCs w:val="24"/>
        </w:rPr>
        <w:t xml:space="preserve">przygotowanie materiałów do digitalizacji </w:t>
      </w:r>
    </w:p>
    <w:p w14:paraId="2C87588C" w14:textId="77777777" w:rsidR="0070425B" w:rsidRPr="009F74B6" w:rsidRDefault="0070425B" w:rsidP="0070425B">
      <w:pPr>
        <w:pStyle w:val="Akapitzlist"/>
        <w:numPr>
          <w:ilvl w:val="0"/>
          <w:numId w:val="4"/>
        </w:numPr>
        <w:spacing w:after="0" w:line="360" w:lineRule="auto"/>
        <w:rPr>
          <w:rFonts w:cstheme="minorHAnsi"/>
          <w:sz w:val="24"/>
          <w:szCs w:val="24"/>
        </w:rPr>
      </w:pPr>
      <w:r w:rsidRPr="009F74B6">
        <w:rPr>
          <w:rFonts w:cstheme="minorHAnsi"/>
          <w:sz w:val="24"/>
          <w:szCs w:val="24"/>
        </w:rPr>
        <w:t>skanowanie materiałów nutowych i graficznych (</w:t>
      </w:r>
      <w:proofErr w:type="spellStart"/>
      <w:r w:rsidRPr="009F74B6">
        <w:rPr>
          <w:rFonts w:cstheme="minorHAnsi"/>
          <w:sz w:val="24"/>
          <w:szCs w:val="24"/>
        </w:rPr>
        <w:t>kalk</w:t>
      </w:r>
      <w:proofErr w:type="spellEnd"/>
      <w:r w:rsidRPr="009F74B6">
        <w:rPr>
          <w:rFonts w:cstheme="minorHAnsi"/>
          <w:sz w:val="24"/>
          <w:szCs w:val="24"/>
        </w:rPr>
        <w:t>, negatywów i in.)</w:t>
      </w:r>
    </w:p>
    <w:p w14:paraId="5F5CB65E" w14:textId="77777777" w:rsidR="0070425B" w:rsidRPr="009F74B6" w:rsidRDefault="0070425B" w:rsidP="0070425B">
      <w:pPr>
        <w:pStyle w:val="Akapitzlist"/>
        <w:numPr>
          <w:ilvl w:val="0"/>
          <w:numId w:val="4"/>
        </w:numPr>
        <w:spacing w:after="0" w:line="360" w:lineRule="auto"/>
        <w:rPr>
          <w:rFonts w:cstheme="minorHAnsi"/>
          <w:sz w:val="24"/>
          <w:szCs w:val="24"/>
        </w:rPr>
      </w:pPr>
      <w:r w:rsidRPr="009F74B6">
        <w:rPr>
          <w:rFonts w:cstheme="minorHAnsi"/>
          <w:sz w:val="24"/>
          <w:szCs w:val="24"/>
        </w:rPr>
        <w:t>przygotowywanie i obróbka graficzna materiałów do udostępnienia</w:t>
      </w:r>
    </w:p>
    <w:p w14:paraId="02CD273E" w14:textId="77777777" w:rsidR="0070425B" w:rsidRPr="009F74B6" w:rsidRDefault="0070425B" w:rsidP="0070425B">
      <w:pPr>
        <w:pStyle w:val="Akapitzlist"/>
        <w:numPr>
          <w:ilvl w:val="0"/>
          <w:numId w:val="4"/>
        </w:numPr>
        <w:spacing w:after="0" w:line="360" w:lineRule="auto"/>
        <w:rPr>
          <w:rFonts w:cstheme="minorHAnsi"/>
          <w:sz w:val="24"/>
          <w:szCs w:val="24"/>
        </w:rPr>
      </w:pPr>
      <w:r w:rsidRPr="009F74B6">
        <w:rPr>
          <w:rFonts w:cstheme="minorHAnsi"/>
          <w:sz w:val="24"/>
          <w:szCs w:val="24"/>
        </w:rPr>
        <w:t>kontrola oraz korekta plików</w:t>
      </w:r>
      <w:bookmarkStart w:id="0" w:name="_Hlk198205740"/>
    </w:p>
    <w:p w14:paraId="13672901" w14:textId="77777777" w:rsidR="0070425B" w:rsidRPr="009F74B6" w:rsidRDefault="0070425B" w:rsidP="0070425B">
      <w:pPr>
        <w:pStyle w:val="Akapitzlist"/>
        <w:numPr>
          <w:ilvl w:val="0"/>
          <w:numId w:val="4"/>
        </w:numPr>
        <w:spacing w:after="0" w:line="360" w:lineRule="auto"/>
        <w:rPr>
          <w:rFonts w:cstheme="minorHAnsi"/>
          <w:sz w:val="24"/>
          <w:szCs w:val="24"/>
        </w:rPr>
      </w:pPr>
      <w:r w:rsidRPr="009F74B6">
        <w:rPr>
          <w:rFonts w:cstheme="minorHAnsi"/>
          <w:sz w:val="24"/>
          <w:szCs w:val="24"/>
        </w:rPr>
        <w:t xml:space="preserve">wprowadzanie </w:t>
      </w:r>
      <w:proofErr w:type="spellStart"/>
      <w:r w:rsidRPr="009F74B6">
        <w:rPr>
          <w:rFonts w:cstheme="minorHAnsi"/>
          <w:sz w:val="24"/>
          <w:szCs w:val="24"/>
        </w:rPr>
        <w:t>zdigitalizowanych</w:t>
      </w:r>
      <w:proofErr w:type="spellEnd"/>
      <w:r w:rsidRPr="009F74B6">
        <w:rPr>
          <w:rFonts w:cstheme="minorHAnsi"/>
          <w:sz w:val="24"/>
          <w:szCs w:val="24"/>
        </w:rPr>
        <w:t xml:space="preserve"> zasobów do Cyfrowego Repozytorium PWM</w:t>
      </w:r>
      <w:bookmarkEnd w:id="0"/>
    </w:p>
    <w:p w14:paraId="779CB6AC" w14:textId="77777777" w:rsidR="0070425B" w:rsidRPr="009F74B6" w:rsidRDefault="0070425B" w:rsidP="0070425B">
      <w:pPr>
        <w:pStyle w:val="Akapitzlist"/>
        <w:numPr>
          <w:ilvl w:val="0"/>
          <w:numId w:val="4"/>
        </w:numPr>
        <w:spacing w:after="0" w:line="360" w:lineRule="auto"/>
        <w:rPr>
          <w:rFonts w:cstheme="minorHAnsi"/>
          <w:sz w:val="24"/>
          <w:szCs w:val="24"/>
        </w:rPr>
      </w:pPr>
      <w:r w:rsidRPr="009F74B6">
        <w:rPr>
          <w:rFonts w:cstheme="minorHAnsi"/>
          <w:sz w:val="24"/>
          <w:szCs w:val="24"/>
        </w:rPr>
        <w:t>opieka nad powierzonymi materiałami podlegającymi digitalizacji</w:t>
      </w:r>
    </w:p>
    <w:p w14:paraId="5218D4E0" w14:textId="77777777" w:rsidR="0070425B" w:rsidRPr="009F74B6" w:rsidRDefault="0070425B" w:rsidP="0070425B">
      <w:pPr>
        <w:pStyle w:val="Akapitzlist"/>
        <w:numPr>
          <w:ilvl w:val="0"/>
          <w:numId w:val="4"/>
        </w:numPr>
        <w:spacing w:after="0" w:line="360" w:lineRule="auto"/>
        <w:rPr>
          <w:rFonts w:cstheme="minorHAnsi"/>
          <w:sz w:val="24"/>
          <w:szCs w:val="24"/>
        </w:rPr>
      </w:pPr>
      <w:r w:rsidRPr="009F74B6">
        <w:rPr>
          <w:rFonts w:cstheme="minorHAnsi"/>
          <w:sz w:val="24"/>
          <w:szCs w:val="24"/>
        </w:rPr>
        <w:t>przechowywanie dokumentów cyfrowych zgodnie z obowiązującymi procedurami</w:t>
      </w:r>
    </w:p>
    <w:p w14:paraId="1DAB80E6" w14:textId="77777777" w:rsidR="0070425B" w:rsidRPr="009F74B6" w:rsidRDefault="0070425B" w:rsidP="0070425B">
      <w:pPr>
        <w:spacing w:line="360" w:lineRule="auto"/>
        <w:rPr>
          <w:rFonts w:cstheme="minorHAnsi"/>
          <w:sz w:val="24"/>
          <w:szCs w:val="24"/>
          <w:u w:val="single"/>
        </w:rPr>
      </w:pPr>
    </w:p>
    <w:p w14:paraId="577CC421" w14:textId="77777777" w:rsidR="0070425B" w:rsidRPr="009F74B6" w:rsidRDefault="0070425B" w:rsidP="0070425B">
      <w:pPr>
        <w:spacing w:line="360" w:lineRule="auto"/>
        <w:rPr>
          <w:rFonts w:cstheme="minorHAnsi"/>
          <w:b/>
          <w:bCs/>
          <w:sz w:val="24"/>
          <w:szCs w:val="24"/>
        </w:rPr>
      </w:pPr>
      <w:r w:rsidRPr="009F74B6">
        <w:rPr>
          <w:rFonts w:cstheme="minorHAnsi"/>
          <w:b/>
          <w:bCs/>
          <w:sz w:val="24"/>
          <w:szCs w:val="24"/>
        </w:rPr>
        <w:t>Wymagania:</w:t>
      </w:r>
    </w:p>
    <w:p w14:paraId="687D1840" w14:textId="77777777" w:rsidR="0070425B" w:rsidRPr="009F74B6" w:rsidRDefault="0070425B" w:rsidP="0070425B">
      <w:pPr>
        <w:pStyle w:val="Akapitzlist"/>
        <w:numPr>
          <w:ilvl w:val="0"/>
          <w:numId w:val="6"/>
        </w:numPr>
        <w:spacing w:after="0" w:line="360" w:lineRule="auto"/>
        <w:ind w:left="360"/>
        <w:rPr>
          <w:rFonts w:cstheme="minorHAnsi"/>
          <w:sz w:val="24"/>
          <w:szCs w:val="24"/>
        </w:rPr>
      </w:pPr>
      <w:r w:rsidRPr="009F74B6">
        <w:rPr>
          <w:rFonts w:cstheme="minorHAnsi"/>
          <w:sz w:val="24"/>
          <w:szCs w:val="24"/>
        </w:rPr>
        <w:t>wykształcenie minimum średnie</w:t>
      </w:r>
    </w:p>
    <w:p w14:paraId="22184F88" w14:textId="77777777" w:rsidR="0070425B" w:rsidRPr="009F74B6" w:rsidRDefault="0070425B" w:rsidP="0070425B">
      <w:pPr>
        <w:pStyle w:val="Akapitzlist"/>
        <w:numPr>
          <w:ilvl w:val="0"/>
          <w:numId w:val="6"/>
        </w:numPr>
        <w:spacing w:after="0" w:line="360" w:lineRule="auto"/>
        <w:ind w:left="360"/>
        <w:rPr>
          <w:rFonts w:cstheme="minorHAnsi"/>
          <w:sz w:val="24"/>
          <w:szCs w:val="24"/>
        </w:rPr>
      </w:pPr>
      <w:r w:rsidRPr="009F74B6">
        <w:rPr>
          <w:rFonts w:cstheme="minorHAnsi"/>
          <w:sz w:val="24"/>
          <w:szCs w:val="24"/>
        </w:rPr>
        <w:t>dobra znajomość pakietu Adobe</w:t>
      </w:r>
    </w:p>
    <w:p w14:paraId="19AFC6B0" w14:textId="77777777" w:rsidR="0070425B" w:rsidRPr="009F74B6" w:rsidRDefault="0070425B" w:rsidP="0070425B">
      <w:pPr>
        <w:pStyle w:val="Akapitzlist"/>
        <w:numPr>
          <w:ilvl w:val="0"/>
          <w:numId w:val="6"/>
        </w:numPr>
        <w:spacing w:after="0" w:line="360" w:lineRule="auto"/>
        <w:ind w:left="360"/>
        <w:rPr>
          <w:rFonts w:cstheme="minorHAnsi"/>
          <w:sz w:val="24"/>
          <w:szCs w:val="24"/>
        </w:rPr>
      </w:pPr>
      <w:r w:rsidRPr="009F74B6">
        <w:rPr>
          <w:rFonts w:cstheme="minorHAnsi"/>
          <w:sz w:val="24"/>
          <w:szCs w:val="24"/>
        </w:rPr>
        <w:t>dobra znajomość obsługi MS Office</w:t>
      </w:r>
    </w:p>
    <w:p w14:paraId="0765FCD9" w14:textId="77777777" w:rsidR="0070425B" w:rsidRPr="009F74B6" w:rsidRDefault="0070425B" w:rsidP="0070425B">
      <w:pPr>
        <w:pStyle w:val="Akapitzlist"/>
        <w:numPr>
          <w:ilvl w:val="0"/>
          <w:numId w:val="6"/>
        </w:numPr>
        <w:spacing w:after="0" w:line="360" w:lineRule="auto"/>
        <w:ind w:left="360"/>
        <w:rPr>
          <w:rFonts w:cstheme="minorHAnsi"/>
          <w:sz w:val="24"/>
          <w:szCs w:val="24"/>
        </w:rPr>
      </w:pPr>
      <w:r w:rsidRPr="009F74B6">
        <w:rPr>
          <w:rFonts w:cstheme="minorHAnsi"/>
          <w:sz w:val="24"/>
          <w:szCs w:val="24"/>
        </w:rPr>
        <w:t>znajomość cyfrowych procesów graficznych</w:t>
      </w:r>
    </w:p>
    <w:p w14:paraId="6EA1B911" w14:textId="77777777" w:rsidR="0070425B" w:rsidRPr="009F74B6" w:rsidRDefault="0070425B" w:rsidP="0070425B">
      <w:pPr>
        <w:pStyle w:val="Akapitzlist"/>
        <w:numPr>
          <w:ilvl w:val="0"/>
          <w:numId w:val="6"/>
        </w:numPr>
        <w:spacing w:after="0" w:line="360" w:lineRule="auto"/>
        <w:ind w:left="360"/>
        <w:rPr>
          <w:rFonts w:cstheme="minorHAnsi"/>
          <w:sz w:val="24"/>
          <w:szCs w:val="24"/>
        </w:rPr>
      </w:pPr>
      <w:r w:rsidRPr="009F74B6">
        <w:rPr>
          <w:rFonts w:cstheme="minorHAnsi"/>
          <w:sz w:val="24"/>
          <w:szCs w:val="24"/>
        </w:rPr>
        <w:t>umiejętność pracy pod presją czasu</w:t>
      </w:r>
    </w:p>
    <w:p w14:paraId="4D45AFC5" w14:textId="77777777" w:rsidR="0070425B" w:rsidRPr="009F74B6" w:rsidRDefault="0070425B" w:rsidP="0070425B">
      <w:pPr>
        <w:pStyle w:val="Akapitzlist"/>
        <w:numPr>
          <w:ilvl w:val="0"/>
          <w:numId w:val="6"/>
        </w:numPr>
        <w:spacing w:after="0" w:line="360" w:lineRule="auto"/>
        <w:ind w:left="360"/>
        <w:rPr>
          <w:rFonts w:cstheme="minorHAnsi"/>
          <w:sz w:val="24"/>
          <w:szCs w:val="24"/>
        </w:rPr>
      </w:pPr>
      <w:r w:rsidRPr="009F74B6">
        <w:rPr>
          <w:rFonts w:cstheme="minorHAnsi"/>
          <w:sz w:val="24"/>
          <w:szCs w:val="24"/>
        </w:rPr>
        <w:lastRenderedPageBreak/>
        <w:t>umiejętność planowania i organizowania pracy własnej</w:t>
      </w:r>
    </w:p>
    <w:p w14:paraId="0574F64E" w14:textId="77777777" w:rsidR="0070425B" w:rsidRPr="009F74B6" w:rsidRDefault="0070425B" w:rsidP="0070425B">
      <w:pPr>
        <w:pStyle w:val="Akapitzlist"/>
        <w:numPr>
          <w:ilvl w:val="0"/>
          <w:numId w:val="6"/>
        </w:numPr>
        <w:spacing w:after="0" w:line="360" w:lineRule="auto"/>
        <w:ind w:left="360"/>
        <w:rPr>
          <w:rFonts w:cstheme="minorHAnsi"/>
          <w:sz w:val="24"/>
          <w:szCs w:val="24"/>
        </w:rPr>
      </w:pPr>
      <w:r w:rsidRPr="009F74B6">
        <w:rPr>
          <w:rFonts w:cstheme="minorHAnsi"/>
          <w:sz w:val="24"/>
          <w:szCs w:val="24"/>
        </w:rPr>
        <w:t>dokładność i skrupulatność w wykonywanej pracy</w:t>
      </w:r>
    </w:p>
    <w:p w14:paraId="7319CABA" w14:textId="77777777" w:rsidR="0070425B" w:rsidRPr="009F74B6" w:rsidRDefault="0070425B" w:rsidP="0070425B">
      <w:pPr>
        <w:pStyle w:val="Akapitzlist"/>
        <w:numPr>
          <w:ilvl w:val="0"/>
          <w:numId w:val="6"/>
        </w:numPr>
        <w:spacing w:after="0" w:line="360" w:lineRule="auto"/>
        <w:ind w:left="360"/>
        <w:rPr>
          <w:rFonts w:cstheme="minorHAnsi"/>
          <w:sz w:val="24"/>
          <w:szCs w:val="24"/>
        </w:rPr>
      </w:pPr>
      <w:r w:rsidRPr="009F74B6">
        <w:rPr>
          <w:rFonts w:cstheme="minorHAnsi"/>
          <w:sz w:val="24"/>
          <w:szCs w:val="24"/>
        </w:rPr>
        <w:t>samodzielność w wykonywaniu zadań</w:t>
      </w:r>
    </w:p>
    <w:p w14:paraId="3F832AD8" w14:textId="77777777" w:rsidR="0070425B" w:rsidRPr="009F74B6" w:rsidRDefault="0070425B" w:rsidP="0070425B">
      <w:pPr>
        <w:pStyle w:val="Akapitzlist"/>
        <w:numPr>
          <w:ilvl w:val="0"/>
          <w:numId w:val="6"/>
        </w:numPr>
        <w:spacing w:after="0" w:line="360" w:lineRule="auto"/>
        <w:ind w:left="360"/>
        <w:rPr>
          <w:rFonts w:cstheme="minorHAnsi"/>
          <w:sz w:val="24"/>
          <w:szCs w:val="24"/>
        </w:rPr>
      </w:pPr>
      <w:r w:rsidRPr="009F74B6">
        <w:rPr>
          <w:rFonts w:cstheme="minorHAnsi"/>
          <w:sz w:val="24"/>
          <w:szCs w:val="24"/>
        </w:rPr>
        <w:t>gotowość do poszerzania wiedzy w zakresie digitalizacji</w:t>
      </w:r>
    </w:p>
    <w:p w14:paraId="260F8241" w14:textId="77777777" w:rsidR="0070425B" w:rsidRPr="009F74B6" w:rsidRDefault="0070425B" w:rsidP="0070425B">
      <w:pPr>
        <w:pStyle w:val="Akapitzlist"/>
        <w:numPr>
          <w:ilvl w:val="0"/>
          <w:numId w:val="6"/>
        </w:numPr>
        <w:spacing w:after="0" w:line="360" w:lineRule="auto"/>
        <w:ind w:left="360"/>
        <w:rPr>
          <w:rFonts w:cstheme="minorHAnsi"/>
          <w:sz w:val="24"/>
          <w:szCs w:val="24"/>
        </w:rPr>
      </w:pPr>
      <w:r w:rsidRPr="009F74B6">
        <w:rPr>
          <w:rFonts w:cstheme="minorHAnsi"/>
          <w:sz w:val="24"/>
          <w:szCs w:val="24"/>
        </w:rPr>
        <w:t>komunikatywność i umiejętność pracy w zespole</w:t>
      </w:r>
    </w:p>
    <w:p w14:paraId="3C04ACAA" w14:textId="77777777" w:rsidR="0070425B" w:rsidRPr="009F74B6" w:rsidRDefault="0070425B" w:rsidP="0070425B">
      <w:pPr>
        <w:pStyle w:val="Akapitzlist"/>
        <w:numPr>
          <w:ilvl w:val="0"/>
          <w:numId w:val="6"/>
        </w:numPr>
        <w:spacing w:after="0" w:line="360" w:lineRule="auto"/>
        <w:ind w:left="360"/>
        <w:rPr>
          <w:rFonts w:cstheme="minorHAnsi"/>
          <w:sz w:val="24"/>
          <w:szCs w:val="24"/>
        </w:rPr>
      </w:pPr>
      <w:r w:rsidRPr="009F74B6">
        <w:rPr>
          <w:rFonts w:cstheme="minorHAnsi"/>
          <w:sz w:val="24"/>
          <w:szCs w:val="24"/>
        </w:rPr>
        <w:t xml:space="preserve"> wysoka kultura osobista</w:t>
      </w:r>
    </w:p>
    <w:p w14:paraId="1A60C050" w14:textId="77777777" w:rsidR="0070425B" w:rsidRPr="009F74B6" w:rsidRDefault="0070425B" w:rsidP="0070425B">
      <w:pPr>
        <w:pStyle w:val="Akapitzlist"/>
        <w:numPr>
          <w:ilvl w:val="0"/>
          <w:numId w:val="6"/>
        </w:numPr>
        <w:spacing w:after="0" w:line="360" w:lineRule="auto"/>
        <w:ind w:left="360"/>
        <w:rPr>
          <w:rFonts w:cstheme="minorHAnsi"/>
          <w:sz w:val="24"/>
          <w:szCs w:val="24"/>
        </w:rPr>
      </w:pPr>
      <w:r w:rsidRPr="009F74B6">
        <w:rPr>
          <w:rFonts w:cstheme="minorHAnsi"/>
          <w:sz w:val="24"/>
          <w:szCs w:val="24"/>
        </w:rPr>
        <w:t>mile widziane doświadczenie na podobnym stanowisku</w:t>
      </w:r>
    </w:p>
    <w:p w14:paraId="0CBE8CA4" w14:textId="77777777" w:rsidR="0070425B" w:rsidRPr="009F74B6" w:rsidRDefault="0070425B" w:rsidP="0070425B">
      <w:pPr>
        <w:pStyle w:val="Akapitzlist"/>
        <w:numPr>
          <w:ilvl w:val="0"/>
          <w:numId w:val="6"/>
        </w:numPr>
        <w:spacing w:after="0" w:line="360" w:lineRule="auto"/>
        <w:ind w:left="360"/>
        <w:rPr>
          <w:rFonts w:cstheme="minorHAnsi"/>
          <w:sz w:val="24"/>
          <w:szCs w:val="24"/>
        </w:rPr>
      </w:pPr>
      <w:r w:rsidRPr="009F74B6">
        <w:rPr>
          <w:rFonts w:cstheme="minorHAnsi"/>
          <w:sz w:val="24"/>
          <w:szCs w:val="24"/>
        </w:rPr>
        <w:t>mile widziane wykształcenie muzyczne</w:t>
      </w:r>
    </w:p>
    <w:p w14:paraId="05261F50" w14:textId="77777777" w:rsidR="0070425B" w:rsidRPr="009F74B6" w:rsidRDefault="0070425B" w:rsidP="0070425B">
      <w:pPr>
        <w:pStyle w:val="Akapitzlist"/>
        <w:numPr>
          <w:ilvl w:val="0"/>
          <w:numId w:val="6"/>
        </w:numPr>
        <w:spacing w:after="0" w:line="360" w:lineRule="auto"/>
        <w:ind w:left="360"/>
        <w:rPr>
          <w:rFonts w:cstheme="minorHAnsi"/>
          <w:sz w:val="24"/>
          <w:szCs w:val="24"/>
        </w:rPr>
      </w:pPr>
      <w:r w:rsidRPr="009F74B6">
        <w:rPr>
          <w:rFonts w:cstheme="minorHAnsi"/>
          <w:sz w:val="24"/>
          <w:szCs w:val="24"/>
        </w:rPr>
        <w:t>dyspozycyjność – praca w systemie dwuzmianowym</w:t>
      </w:r>
    </w:p>
    <w:p w14:paraId="228BE83A" w14:textId="77777777" w:rsidR="0070425B" w:rsidRPr="009F74B6" w:rsidRDefault="0070425B" w:rsidP="0070425B">
      <w:pPr>
        <w:spacing w:line="360" w:lineRule="auto"/>
        <w:rPr>
          <w:rFonts w:cstheme="minorHAnsi"/>
          <w:sz w:val="24"/>
          <w:szCs w:val="24"/>
        </w:rPr>
      </w:pPr>
    </w:p>
    <w:p w14:paraId="6C58BA55" w14:textId="77777777" w:rsidR="0070425B" w:rsidRPr="009F74B6" w:rsidRDefault="0070425B" w:rsidP="0070425B">
      <w:pPr>
        <w:spacing w:line="360" w:lineRule="auto"/>
        <w:rPr>
          <w:rFonts w:cstheme="minorHAnsi"/>
          <w:b/>
          <w:bCs/>
          <w:sz w:val="24"/>
          <w:szCs w:val="24"/>
        </w:rPr>
      </w:pPr>
      <w:r w:rsidRPr="009F74B6">
        <w:rPr>
          <w:rFonts w:cstheme="minorHAnsi"/>
          <w:b/>
          <w:bCs/>
          <w:sz w:val="24"/>
          <w:szCs w:val="24"/>
        </w:rPr>
        <w:t>Oferujemy:</w:t>
      </w:r>
    </w:p>
    <w:p w14:paraId="22F130BD" w14:textId="77777777" w:rsidR="0070425B" w:rsidRPr="009F74B6" w:rsidRDefault="0070425B" w:rsidP="0070425B">
      <w:pPr>
        <w:pStyle w:val="Akapitzlist"/>
        <w:widowControl w:val="0"/>
        <w:numPr>
          <w:ilvl w:val="0"/>
          <w:numId w:val="5"/>
        </w:numPr>
        <w:spacing w:after="0" w:line="360" w:lineRule="auto"/>
        <w:jc w:val="both"/>
        <w:rPr>
          <w:rFonts w:cstheme="minorHAnsi"/>
          <w:sz w:val="24"/>
          <w:szCs w:val="24"/>
          <w:u w:val="single"/>
        </w:rPr>
      </w:pPr>
      <w:r w:rsidRPr="009F74B6">
        <w:rPr>
          <w:rFonts w:eastAsia="Arial Unicode MS" w:cstheme="minorHAnsi"/>
          <w:color w:val="000000"/>
          <w:sz w:val="24"/>
          <w:szCs w:val="24"/>
          <w:bdr w:val="none" w:sz="0" w:space="0" w:color="auto" w:frame="1"/>
          <w:lang w:eastAsia="pl-PL"/>
        </w:rPr>
        <w:t xml:space="preserve">współpracę w formie umowy o pracę </w:t>
      </w:r>
    </w:p>
    <w:p w14:paraId="19E77ED5" w14:textId="77777777" w:rsidR="0070425B" w:rsidRPr="009F74B6" w:rsidRDefault="0070425B" w:rsidP="0070425B">
      <w:pPr>
        <w:pStyle w:val="Akapitzlist"/>
        <w:numPr>
          <w:ilvl w:val="0"/>
          <w:numId w:val="5"/>
        </w:numPr>
        <w:spacing w:after="0" w:line="360" w:lineRule="auto"/>
        <w:rPr>
          <w:rFonts w:cstheme="minorHAnsi"/>
          <w:sz w:val="24"/>
          <w:szCs w:val="24"/>
        </w:rPr>
      </w:pPr>
      <w:r w:rsidRPr="009F74B6">
        <w:rPr>
          <w:rFonts w:cstheme="minorHAnsi"/>
          <w:sz w:val="24"/>
          <w:szCs w:val="24"/>
        </w:rPr>
        <w:t>pracę w renomowanej instytucji kultury</w:t>
      </w:r>
    </w:p>
    <w:p w14:paraId="60F95F62" w14:textId="77777777" w:rsidR="0070425B" w:rsidRPr="009F74B6" w:rsidRDefault="0070425B" w:rsidP="0070425B">
      <w:pPr>
        <w:pStyle w:val="Akapitzlist"/>
        <w:numPr>
          <w:ilvl w:val="0"/>
          <w:numId w:val="5"/>
        </w:numPr>
        <w:spacing w:after="0" w:line="360" w:lineRule="auto"/>
        <w:rPr>
          <w:rFonts w:cstheme="minorHAnsi"/>
          <w:sz w:val="24"/>
          <w:szCs w:val="24"/>
        </w:rPr>
      </w:pPr>
      <w:r w:rsidRPr="009F74B6">
        <w:rPr>
          <w:rFonts w:cstheme="minorHAnsi"/>
          <w:sz w:val="24"/>
          <w:szCs w:val="24"/>
        </w:rPr>
        <w:t>dobre i stabilne warunki zatrudnienia</w:t>
      </w:r>
    </w:p>
    <w:p w14:paraId="59CD20AC" w14:textId="77777777" w:rsidR="0070425B" w:rsidRPr="009F74B6" w:rsidRDefault="0070425B" w:rsidP="0070425B">
      <w:pPr>
        <w:pStyle w:val="Akapitzlist"/>
        <w:numPr>
          <w:ilvl w:val="0"/>
          <w:numId w:val="5"/>
        </w:numPr>
        <w:spacing w:after="0" w:line="360" w:lineRule="auto"/>
        <w:rPr>
          <w:rFonts w:cstheme="minorHAnsi"/>
          <w:sz w:val="24"/>
          <w:szCs w:val="24"/>
        </w:rPr>
      </w:pPr>
      <w:r w:rsidRPr="009F74B6">
        <w:rPr>
          <w:rFonts w:cstheme="minorHAnsi"/>
          <w:sz w:val="24"/>
          <w:szCs w:val="24"/>
        </w:rPr>
        <w:t>możliwość podniesienia swoich kwalifikacji oraz zdobycia doświadczenia</w:t>
      </w:r>
    </w:p>
    <w:p w14:paraId="2D6B39CE" w14:textId="77777777" w:rsidR="0070425B" w:rsidRPr="009F74B6" w:rsidRDefault="0070425B" w:rsidP="0070425B">
      <w:pPr>
        <w:pStyle w:val="Akapitzlist"/>
        <w:numPr>
          <w:ilvl w:val="0"/>
          <w:numId w:val="5"/>
        </w:numPr>
        <w:spacing w:after="0" w:line="360" w:lineRule="auto"/>
        <w:rPr>
          <w:rFonts w:cstheme="minorHAnsi"/>
          <w:sz w:val="24"/>
          <w:szCs w:val="24"/>
        </w:rPr>
      </w:pPr>
      <w:r w:rsidRPr="009F74B6">
        <w:rPr>
          <w:rFonts w:cstheme="minorHAnsi"/>
          <w:sz w:val="24"/>
          <w:szCs w:val="24"/>
        </w:rPr>
        <w:t xml:space="preserve">ciekawą i samodzielną pracę </w:t>
      </w:r>
    </w:p>
    <w:p w14:paraId="05956D14" w14:textId="77777777" w:rsidR="0070425B" w:rsidRPr="009F74B6" w:rsidRDefault="0070425B" w:rsidP="0070425B">
      <w:pPr>
        <w:rPr>
          <w:rFonts w:cstheme="minorHAnsi"/>
          <w:sz w:val="24"/>
          <w:szCs w:val="24"/>
        </w:rPr>
      </w:pPr>
    </w:p>
    <w:p w14:paraId="5086588E" w14:textId="77777777" w:rsidR="0070425B" w:rsidRPr="009F74B6" w:rsidRDefault="0070425B" w:rsidP="0070425B">
      <w:pPr>
        <w:spacing w:after="0" w:line="360" w:lineRule="auto"/>
        <w:rPr>
          <w:rFonts w:eastAsia="Arial Unicode MS" w:cstheme="minorHAnsi"/>
          <w:b/>
          <w:bCs/>
          <w:color w:val="000000"/>
          <w:sz w:val="24"/>
          <w:szCs w:val="24"/>
          <w:bdr w:val="none" w:sz="0" w:space="0" w:color="auto" w:frame="1"/>
          <w:lang w:eastAsia="pl-PL"/>
        </w:rPr>
      </w:pPr>
      <w:bookmarkStart w:id="1" w:name="_Hlk197928729"/>
      <w:r w:rsidRPr="009F74B6">
        <w:rPr>
          <w:rFonts w:eastAsia="Arial Unicode MS" w:cstheme="minorHAnsi"/>
          <w:b/>
          <w:bCs/>
          <w:color w:val="000000"/>
          <w:sz w:val="24"/>
          <w:szCs w:val="24"/>
          <w:bdr w:val="none" w:sz="0" w:space="0" w:color="auto" w:frame="1"/>
          <w:lang w:eastAsia="pl-PL"/>
        </w:rPr>
        <w:t xml:space="preserve">Kontakt: </w:t>
      </w:r>
    </w:p>
    <w:p w14:paraId="6180D741" w14:textId="77777777" w:rsidR="0070425B" w:rsidRPr="009F74B6" w:rsidRDefault="0070425B" w:rsidP="0070425B">
      <w:pPr>
        <w:spacing w:after="0" w:line="360" w:lineRule="auto"/>
        <w:rPr>
          <w:rFonts w:eastAsia="Arial Unicode MS" w:cstheme="minorHAnsi"/>
          <w:b/>
          <w:bCs/>
          <w:color w:val="000000"/>
          <w:sz w:val="24"/>
          <w:szCs w:val="24"/>
          <w:bdr w:val="none" w:sz="0" w:space="0" w:color="auto" w:frame="1"/>
          <w:lang w:eastAsia="pl-PL"/>
        </w:rPr>
      </w:pPr>
      <w:r w:rsidRPr="009F74B6">
        <w:rPr>
          <w:rFonts w:eastAsia="Arial Unicode MS" w:cstheme="minorHAnsi"/>
          <w:color w:val="000000"/>
          <w:sz w:val="24"/>
          <w:szCs w:val="24"/>
          <w:bdr w:val="none" w:sz="0" w:space="0" w:color="auto" w:frame="1"/>
          <w:lang w:eastAsia="pl-PL"/>
        </w:rPr>
        <w:t xml:space="preserve">Zainteresowanych prosimy o składanie pisemnych zgłoszeń zawierających </w:t>
      </w:r>
      <w:r w:rsidRPr="009F74B6">
        <w:rPr>
          <w:rFonts w:eastAsia="Arial Unicode MS" w:cstheme="minorHAnsi"/>
          <w:b/>
          <w:bCs/>
          <w:sz w:val="24"/>
          <w:szCs w:val="24"/>
          <w:bdr w:val="none" w:sz="0" w:space="0" w:color="auto" w:frame="1"/>
          <w:lang w:eastAsia="pl-PL"/>
        </w:rPr>
        <w:t>list motywacyjny oraz CV</w:t>
      </w:r>
      <w:r w:rsidRPr="009F74B6">
        <w:rPr>
          <w:rFonts w:eastAsia="Arial Unicode MS" w:cstheme="minorHAnsi"/>
          <w:color w:val="000000"/>
          <w:sz w:val="24"/>
          <w:szCs w:val="24"/>
          <w:bdr w:val="none" w:sz="0" w:space="0" w:color="auto" w:frame="1"/>
          <w:lang w:eastAsia="pl-PL"/>
        </w:rPr>
        <w:t xml:space="preserve"> na adres: </w:t>
      </w:r>
      <w:r w:rsidRPr="008B2EDC">
        <w:rPr>
          <w:rFonts w:cstheme="minorHAnsi"/>
          <w:b/>
          <w:bCs/>
          <w:color w:val="000000"/>
          <w:sz w:val="24"/>
          <w:szCs w:val="24"/>
          <w:lang w:eastAsia="pl-PL"/>
        </w:rPr>
        <w:t>rekrutacja@pwm.com.pl</w:t>
      </w:r>
      <w:r w:rsidRPr="009F74B6">
        <w:rPr>
          <w:rFonts w:eastAsia="Arial Unicode MS" w:cstheme="minorHAnsi"/>
          <w:color w:val="000000"/>
          <w:sz w:val="24"/>
          <w:szCs w:val="24"/>
          <w:bdr w:val="none" w:sz="0" w:space="0" w:color="auto" w:frame="1"/>
          <w:lang w:eastAsia="pl-PL"/>
        </w:rPr>
        <w:t xml:space="preserve"> z umieszczeniem w temacie wiadomości: </w:t>
      </w:r>
      <w:r w:rsidRPr="009F74B6">
        <w:rPr>
          <w:rFonts w:eastAsia="Arial Unicode MS" w:cstheme="minorHAnsi"/>
          <w:b/>
          <w:bCs/>
          <w:color w:val="000000"/>
          <w:sz w:val="24"/>
          <w:szCs w:val="24"/>
          <w:bdr w:val="none" w:sz="0" w:space="0" w:color="auto" w:frame="1"/>
          <w:lang w:eastAsia="pl-PL"/>
        </w:rPr>
        <w:t xml:space="preserve">Młodszy specjalista / specjalista ds. digitalizacji i procesów cyfrowych + </w:t>
      </w:r>
      <w:r w:rsidRPr="009F74B6">
        <w:rPr>
          <w:rFonts w:eastAsia="Arial Unicode MS" w:cstheme="minorHAnsi"/>
          <w:color w:val="000000"/>
          <w:sz w:val="24"/>
          <w:szCs w:val="24"/>
          <w:bdr w:val="none" w:sz="0" w:space="0" w:color="auto" w:frame="1"/>
          <w:lang w:eastAsia="pl-PL"/>
        </w:rPr>
        <w:t xml:space="preserve">imię i nazwisko lub przesłanie pocztą na adres: Polskie Wydawnictwo Muzyczne, </w:t>
      </w:r>
      <w:r w:rsidRPr="0070425B">
        <w:rPr>
          <w:rFonts w:eastAsia="Arial Unicode MS" w:cstheme="minorHAnsi"/>
          <w:color w:val="000000"/>
          <w:sz w:val="24"/>
          <w:szCs w:val="24"/>
          <w:bdr w:val="none" w:sz="0" w:space="0" w:color="auto" w:frame="1"/>
          <w:lang w:eastAsia="pl-PL"/>
        </w:rPr>
        <w:t>Al. Pokoju 1, 31-548 Kraków</w:t>
      </w:r>
    </w:p>
    <w:p w14:paraId="4D001395" w14:textId="3BAA6C10" w:rsidR="0070425B" w:rsidRPr="009F74B6" w:rsidRDefault="0070425B" w:rsidP="0070425B">
      <w:pPr>
        <w:spacing w:after="0" w:line="360" w:lineRule="auto"/>
        <w:contextualSpacing/>
        <w:jc w:val="both"/>
        <w:rPr>
          <w:rFonts w:eastAsia="Arial Unicode MS" w:cstheme="minorHAnsi"/>
          <w:color w:val="000000"/>
          <w:sz w:val="24"/>
          <w:szCs w:val="24"/>
          <w:bdr w:val="none" w:sz="0" w:space="0" w:color="auto" w:frame="1"/>
          <w:lang w:eastAsia="pl-PL"/>
        </w:rPr>
      </w:pPr>
      <w:r w:rsidRPr="009F74B6">
        <w:rPr>
          <w:rFonts w:eastAsia="Arial Unicode MS" w:cstheme="minorHAnsi"/>
          <w:color w:val="000000"/>
          <w:sz w:val="24"/>
          <w:szCs w:val="24"/>
          <w:bdr w:val="none" w:sz="0" w:space="0" w:color="auto" w:frame="1"/>
          <w:lang w:eastAsia="pl-PL"/>
        </w:rPr>
        <w:t xml:space="preserve">w terminie do dnia </w:t>
      </w:r>
      <w:r w:rsidR="00FB5C00" w:rsidRPr="00FB5C00">
        <w:rPr>
          <w:rFonts w:eastAsia="Arial Unicode MS" w:cstheme="minorHAnsi"/>
          <w:bCs/>
          <w:sz w:val="24"/>
          <w:szCs w:val="24"/>
          <w:bdr w:val="none" w:sz="0" w:space="0" w:color="auto" w:frame="1"/>
          <w:lang w:eastAsia="pl-PL"/>
        </w:rPr>
        <w:t>26.</w:t>
      </w:r>
      <w:r w:rsidRPr="00FB5C00">
        <w:rPr>
          <w:rFonts w:eastAsia="Arial Unicode MS" w:cstheme="minorHAnsi"/>
          <w:bCs/>
          <w:sz w:val="24"/>
          <w:szCs w:val="24"/>
          <w:bdr w:val="none" w:sz="0" w:space="0" w:color="auto" w:frame="1"/>
          <w:lang w:eastAsia="pl-PL"/>
        </w:rPr>
        <w:t>06.2026 roku.</w:t>
      </w:r>
    </w:p>
    <w:bookmarkEnd w:id="1"/>
    <w:p w14:paraId="16FC065C" w14:textId="77777777" w:rsidR="0070425B" w:rsidRPr="009F74B6" w:rsidRDefault="0070425B" w:rsidP="0070425B">
      <w:pPr>
        <w:rPr>
          <w:rFonts w:cstheme="minorHAnsi"/>
          <w:sz w:val="24"/>
          <w:szCs w:val="24"/>
        </w:rPr>
      </w:pPr>
    </w:p>
    <w:p w14:paraId="5D8CB8FC" w14:textId="77777777" w:rsidR="0070425B" w:rsidRPr="009F74B6" w:rsidRDefault="0070425B" w:rsidP="0070425B">
      <w:pPr>
        <w:rPr>
          <w:rFonts w:cstheme="minorHAnsi"/>
          <w:sz w:val="24"/>
          <w:szCs w:val="24"/>
        </w:rPr>
      </w:pPr>
    </w:p>
    <w:p w14:paraId="7AA172E9" w14:textId="77777777" w:rsidR="0070425B" w:rsidRPr="009F74B6" w:rsidRDefault="0070425B" w:rsidP="0070425B">
      <w:pPr>
        <w:rPr>
          <w:rFonts w:cstheme="minorHAnsi"/>
          <w:sz w:val="24"/>
          <w:szCs w:val="24"/>
        </w:rPr>
      </w:pPr>
    </w:p>
    <w:p w14:paraId="1EC24CE8" w14:textId="77777777" w:rsidR="0070425B" w:rsidRPr="009F74B6" w:rsidRDefault="0070425B" w:rsidP="0070425B">
      <w:pPr>
        <w:rPr>
          <w:rFonts w:cstheme="minorHAnsi"/>
          <w:sz w:val="24"/>
          <w:szCs w:val="24"/>
        </w:rPr>
      </w:pPr>
    </w:p>
    <w:p w14:paraId="1F0D284A" w14:textId="77777777" w:rsidR="0070425B" w:rsidRPr="009F74B6" w:rsidRDefault="0070425B" w:rsidP="0070425B">
      <w:pPr>
        <w:rPr>
          <w:rFonts w:cstheme="minorHAnsi"/>
          <w:sz w:val="24"/>
          <w:szCs w:val="24"/>
        </w:rPr>
      </w:pPr>
    </w:p>
    <w:p w14:paraId="56CF67B6" w14:textId="77777777" w:rsidR="0070425B" w:rsidRPr="009F74B6" w:rsidRDefault="0070425B" w:rsidP="0070425B">
      <w:pPr>
        <w:ind w:left="708" w:firstLine="708"/>
        <w:rPr>
          <w:rFonts w:cstheme="minorHAnsi"/>
          <w:b/>
          <w:bCs/>
          <w:sz w:val="24"/>
          <w:szCs w:val="24"/>
        </w:rPr>
      </w:pPr>
      <w:r w:rsidRPr="009F74B6">
        <w:rPr>
          <w:rFonts w:cstheme="minorHAnsi"/>
          <w:b/>
          <w:bCs/>
          <w:sz w:val="24"/>
          <w:szCs w:val="24"/>
        </w:rPr>
        <w:t>INFORMACJA DOTYCZĄCA PRZETWARZANIA DANYCH OSOBOWYCH</w:t>
      </w:r>
    </w:p>
    <w:p w14:paraId="6DCAA03C" w14:textId="77777777" w:rsidR="0070425B" w:rsidRPr="009F74B6" w:rsidRDefault="0070425B" w:rsidP="0070425B">
      <w:pPr>
        <w:jc w:val="center"/>
        <w:rPr>
          <w:rFonts w:cstheme="minorHAnsi"/>
          <w:sz w:val="24"/>
          <w:szCs w:val="24"/>
        </w:rPr>
      </w:pPr>
      <w:r w:rsidRPr="009F74B6">
        <w:rPr>
          <w:rFonts w:cstheme="minorHAnsi"/>
          <w:b/>
          <w:bCs/>
          <w:sz w:val="24"/>
          <w:szCs w:val="24"/>
        </w:rPr>
        <w:t>DLA KANDYDATA DO PRACY</w:t>
      </w:r>
    </w:p>
    <w:p w14:paraId="117205F3" w14:textId="77777777" w:rsidR="0070425B" w:rsidRPr="009F74B6" w:rsidRDefault="0070425B" w:rsidP="0070425B">
      <w:pPr>
        <w:rPr>
          <w:rFonts w:cstheme="minorHAnsi"/>
          <w:sz w:val="24"/>
          <w:szCs w:val="24"/>
        </w:rPr>
      </w:pPr>
      <w:r w:rsidRPr="009F74B6">
        <w:rPr>
          <w:rFonts w:cstheme="minorHAnsi"/>
          <w:sz w:val="24"/>
          <w:szCs w:val="24"/>
        </w:rPr>
        <w:t>Na podstawie art. 13 Rozporządzenia Parlamentu Europejskiego i Rady (UE) 2016/679 z dn. 27 kwietnia 2016 r. w sprawie ochrony osób fizycznych w związku z przetwarzaniem danych osobowych i w sprawie swobodnego przepływu takich danych oraz uchylenia dyrektywy 95/46/WE (ogólne rozporządzenie o ochronie danych) (dalej: „</w:t>
      </w:r>
      <w:r w:rsidRPr="009F74B6">
        <w:rPr>
          <w:rFonts w:cstheme="minorHAnsi"/>
          <w:b/>
          <w:sz w:val="24"/>
          <w:szCs w:val="24"/>
        </w:rPr>
        <w:t>RODO</w:t>
      </w:r>
      <w:r w:rsidRPr="009F74B6">
        <w:rPr>
          <w:rFonts w:cstheme="minorHAnsi"/>
          <w:sz w:val="24"/>
          <w:szCs w:val="24"/>
        </w:rPr>
        <w:t>”) Polskie Wydawnictwo Muzyczne z siedzibą w Krakowie (dalej: „</w:t>
      </w:r>
      <w:r w:rsidRPr="009F74B6">
        <w:rPr>
          <w:rFonts w:cstheme="minorHAnsi"/>
          <w:b/>
          <w:sz w:val="24"/>
          <w:szCs w:val="24"/>
        </w:rPr>
        <w:t>Administrator</w:t>
      </w:r>
      <w:r w:rsidRPr="009F74B6">
        <w:rPr>
          <w:rFonts w:cstheme="minorHAnsi"/>
          <w:sz w:val="24"/>
          <w:szCs w:val="24"/>
        </w:rPr>
        <w:t>” lub „</w:t>
      </w:r>
      <w:r w:rsidRPr="009F74B6">
        <w:rPr>
          <w:rFonts w:cstheme="minorHAnsi"/>
          <w:b/>
          <w:sz w:val="24"/>
          <w:szCs w:val="24"/>
        </w:rPr>
        <w:t>my</w:t>
      </w:r>
      <w:r w:rsidRPr="009F74B6">
        <w:rPr>
          <w:rFonts w:cstheme="minorHAnsi"/>
          <w:sz w:val="24"/>
          <w:szCs w:val="24"/>
        </w:rPr>
        <w:t>”) informuje, że:</w:t>
      </w:r>
    </w:p>
    <w:p w14:paraId="5E5B0155" w14:textId="77777777" w:rsidR="0070425B" w:rsidRPr="009F74B6" w:rsidRDefault="0070425B" w:rsidP="0070425B">
      <w:pPr>
        <w:numPr>
          <w:ilvl w:val="0"/>
          <w:numId w:val="1"/>
        </w:numPr>
        <w:rPr>
          <w:rFonts w:cstheme="minorHAnsi"/>
          <w:b/>
          <w:sz w:val="24"/>
          <w:szCs w:val="24"/>
        </w:rPr>
      </w:pPr>
      <w:r w:rsidRPr="009F74B6">
        <w:rPr>
          <w:rFonts w:cstheme="minorHAnsi"/>
          <w:b/>
          <w:sz w:val="24"/>
          <w:szCs w:val="24"/>
        </w:rPr>
        <w:t xml:space="preserve">ADMINISTRATOR DANYCH </w:t>
      </w:r>
    </w:p>
    <w:p w14:paraId="644F13B6" w14:textId="195FF2B8" w:rsidR="0070425B" w:rsidRPr="009B7603" w:rsidRDefault="0070425B" w:rsidP="009B7603">
      <w:pPr>
        <w:spacing w:after="0" w:line="360" w:lineRule="auto"/>
        <w:rPr>
          <w:rFonts w:eastAsia="Arial Unicode MS" w:cstheme="minorHAnsi"/>
          <w:b/>
          <w:bCs/>
          <w:color w:val="000000"/>
          <w:sz w:val="24"/>
          <w:szCs w:val="24"/>
          <w:bdr w:val="none" w:sz="0" w:space="0" w:color="auto" w:frame="1"/>
          <w:lang w:eastAsia="pl-PL"/>
        </w:rPr>
      </w:pPr>
      <w:r w:rsidRPr="009F74B6">
        <w:rPr>
          <w:rFonts w:cstheme="minorHAnsi"/>
          <w:sz w:val="24"/>
          <w:szCs w:val="24"/>
        </w:rPr>
        <w:t xml:space="preserve">Administratorem Pana/Pani danych osobowych jest Polskie Wydawnictwo Muzyczne </w:t>
      </w:r>
      <w:r w:rsidRPr="009F74B6">
        <w:rPr>
          <w:rFonts w:cstheme="minorHAnsi"/>
          <w:sz w:val="24"/>
          <w:szCs w:val="24"/>
        </w:rPr>
        <w:br/>
        <w:t xml:space="preserve">z siedzibą w </w:t>
      </w:r>
      <w:r w:rsidRPr="0070425B">
        <w:rPr>
          <w:rFonts w:eastAsia="Arial Unicode MS" w:cstheme="minorHAnsi"/>
          <w:color w:val="000000"/>
          <w:sz w:val="24"/>
          <w:szCs w:val="24"/>
          <w:bdr w:val="none" w:sz="0" w:space="0" w:color="auto" w:frame="1"/>
          <w:lang w:eastAsia="pl-PL"/>
        </w:rPr>
        <w:t>Al. Pokoju 1, 31-548 Kraków</w:t>
      </w:r>
      <w:r w:rsidRPr="009F74B6">
        <w:rPr>
          <w:rFonts w:cstheme="minorHAnsi"/>
          <w:sz w:val="24"/>
          <w:szCs w:val="24"/>
        </w:rPr>
        <w:t xml:space="preserve">. </w:t>
      </w:r>
    </w:p>
    <w:p w14:paraId="48B4144B" w14:textId="77777777" w:rsidR="0070425B" w:rsidRPr="009F74B6" w:rsidRDefault="0070425B" w:rsidP="0070425B">
      <w:pPr>
        <w:rPr>
          <w:rFonts w:cstheme="minorHAnsi"/>
          <w:sz w:val="24"/>
          <w:szCs w:val="24"/>
        </w:rPr>
      </w:pPr>
      <w:r w:rsidRPr="009F74B6">
        <w:rPr>
          <w:rFonts w:cstheme="minorHAnsi"/>
          <w:sz w:val="24"/>
          <w:szCs w:val="24"/>
        </w:rPr>
        <w:t>Możliwość kontaktu:</w:t>
      </w:r>
    </w:p>
    <w:p w14:paraId="3F7B5FA8" w14:textId="77777777" w:rsidR="0070425B" w:rsidRPr="009F74B6" w:rsidRDefault="0070425B" w:rsidP="0070425B">
      <w:pPr>
        <w:rPr>
          <w:rFonts w:cstheme="minorHAnsi"/>
          <w:sz w:val="24"/>
          <w:szCs w:val="24"/>
        </w:rPr>
      </w:pPr>
      <w:r w:rsidRPr="009F74B6">
        <w:rPr>
          <w:rFonts w:cstheme="minorHAnsi"/>
          <w:sz w:val="24"/>
          <w:szCs w:val="24"/>
        </w:rPr>
        <w:t xml:space="preserve">- listownie – na adres podany powyżej </w:t>
      </w:r>
    </w:p>
    <w:p w14:paraId="7B1184C6" w14:textId="77777777" w:rsidR="0070425B" w:rsidRPr="009F74B6" w:rsidRDefault="0070425B" w:rsidP="0070425B">
      <w:pPr>
        <w:rPr>
          <w:rFonts w:cstheme="minorHAnsi"/>
          <w:sz w:val="24"/>
          <w:szCs w:val="24"/>
        </w:rPr>
      </w:pPr>
      <w:r w:rsidRPr="009F74B6">
        <w:rPr>
          <w:rFonts w:cstheme="minorHAnsi"/>
          <w:sz w:val="24"/>
          <w:szCs w:val="24"/>
        </w:rPr>
        <w:t xml:space="preserve">- e-mail: </w:t>
      </w:r>
      <w:hyperlink r:id="rId8" w:history="1">
        <w:r w:rsidRPr="009F74B6">
          <w:rPr>
            <w:rStyle w:val="Hipercze"/>
            <w:rFonts w:cstheme="minorHAnsi"/>
            <w:sz w:val="24"/>
            <w:szCs w:val="24"/>
          </w:rPr>
          <w:t>pwm@pwm.com.pl</w:t>
        </w:r>
      </w:hyperlink>
    </w:p>
    <w:p w14:paraId="6A1F8A7A" w14:textId="77777777" w:rsidR="0070425B" w:rsidRPr="009F74B6" w:rsidRDefault="0070425B" w:rsidP="0070425B">
      <w:pPr>
        <w:numPr>
          <w:ilvl w:val="0"/>
          <w:numId w:val="1"/>
        </w:numPr>
        <w:rPr>
          <w:rFonts w:cstheme="minorHAnsi"/>
          <w:b/>
          <w:sz w:val="24"/>
          <w:szCs w:val="24"/>
        </w:rPr>
      </w:pPr>
      <w:r w:rsidRPr="009F74B6">
        <w:rPr>
          <w:rFonts w:cstheme="minorHAnsi"/>
          <w:b/>
          <w:sz w:val="24"/>
          <w:szCs w:val="24"/>
        </w:rPr>
        <w:t xml:space="preserve">INSPEKTOR OCHRONY DANYCH </w:t>
      </w:r>
    </w:p>
    <w:p w14:paraId="57104F8C" w14:textId="77777777" w:rsidR="0070425B" w:rsidRPr="009F74B6" w:rsidRDefault="0070425B" w:rsidP="0070425B">
      <w:pPr>
        <w:rPr>
          <w:rFonts w:cstheme="minorHAnsi"/>
          <w:sz w:val="24"/>
          <w:szCs w:val="24"/>
        </w:rPr>
      </w:pPr>
      <w:r w:rsidRPr="009F74B6">
        <w:rPr>
          <w:rFonts w:cstheme="minorHAnsi"/>
          <w:sz w:val="24"/>
          <w:szCs w:val="24"/>
        </w:rPr>
        <w:t xml:space="preserve">Administrator wyznaczył Inspektora Ochrony Danych, z którym można się kontaktować za pośrednictwem poczty elektronicznej pod adresem e-mail: </w:t>
      </w:r>
      <w:hyperlink r:id="rId9" w:history="1">
        <w:r w:rsidRPr="009F74B6">
          <w:rPr>
            <w:rStyle w:val="Hipercze"/>
            <w:rFonts w:cstheme="minorHAnsi"/>
            <w:sz w:val="24"/>
            <w:szCs w:val="24"/>
          </w:rPr>
          <w:t>iod@pwm.com.pl</w:t>
        </w:r>
      </w:hyperlink>
      <w:r w:rsidRPr="009F74B6">
        <w:rPr>
          <w:rFonts w:cstheme="minorHAnsi"/>
          <w:sz w:val="24"/>
          <w:szCs w:val="24"/>
        </w:rPr>
        <w:t xml:space="preserve"> lub poczty tradycyjnej pod adresem administratora danych. </w:t>
      </w:r>
    </w:p>
    <w:p w14:paraId="27C896E9" w14:textId="77777777" w:rsidR="0070425B" w:rsidRPr="009F74B6" w:rsidRDefault="0070425B" w:rsidP="0070425B">
      <w:pPr>
        <w:numPr>
          <w:ilvl w:val="0"/>
          <w:numId w:val="1"/>
        </w:numPr>
        <w:rPr>
          <w:rFonts w:cstheme="minorHAnsi"/>
          <w:sz w:val="24"/>
          <w:szCs w:val="24"/>
        </w:rPr>
      </w:pPr>
      <w:r w:rsidRPr="009F74B6">
        <w:rPr>
          <w:rFonts w:cstheme="minorHAnsi"/>
          <w:b/>
          <w:bCs/>
          <w:sz w:val="24"/>
          <w:szCs w:val="24"/>
        </w:rPr>
        <w:t>PODSTAWA PRAWNA I CELE PRZETWARZANIA DANYCH OSOBOWYCH</w:t>
      </w:r>
    </w:p>
    <w:p w14:paraId="55523572" w14:textId="77777777" w:rsidR="0070425B" w:rsidRPr="009F74B6" w:rsidRDefault="0070425B" w:rsidP="0070425B">
      <w:pPr>
        <w:rPr>
          <w:rFonts w:cstheme="minorHAnsi"/>
          <w:sz w:val="24"/>
          <w:szCs w:val="24"/>
        </w:rPr>
      </w:pPr>
      <w:r w:rsidRPr="009F74B6">
        <w:rPr>
          <w:rFonts w:cstheme="minorHAnsi"/>
          <w:sz w:val="24"/>
          <w:szCs w:val="24"/>
        </w:rPr>
        <w:t xml:space="preserve">Przetwarzamy Pana/Pani dane osobowe w celach: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8"/>
        <w:gridCol w:w="4717"/>
        <w:gridCol w:w="3785"/>
      </w:tblGrid>
      <w:tr w:rsidR="0070425B" w:rsidRPr="009F74B6" w14:paraId="0D6A17BB" w14:textId="77777777" w:rsidTr="00BD667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93739" w14:textId="77777777" w:rsidR="0070425B" w:rsidRPr="009F74B6" w:rsidRDefault="0070425B" w:rsidP="00BD6675">
            <w:pPr>
              <w:rPr>
                <w:rFonts w:cstheme="minorHAnsi"/>
                <w:b/>
                <w:sz w:val="24"/>
                <w:szCs w:val="24"/>
              </w:rPr>
            </w:pPr>
            <w:r w:rsidRPr="009F74B6">
              <w:rPr>
                <w:rFonts w:cstheme="minorHAnsi"/>
                <w:b/>
                <w:sz w:val="24"/>
                <w:szCs w:val="24"/>
              </w:rPr>
              <w:t>L.P.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85343" w14:textId="77777777" w:rsidR="0070425B" w:rsidRPr="009F74B6" w:rsidRDefault="0070425B" w:rsidP="00BD6675">
            <w:pPr>
              <w:rPr>
                <w:rFonts w:cstheme="minorHAnsi"/>
                <w:b/>
                <w:sz w:val="24"/>
                <w:szCs w:val="24"/>
              </w:rPr>
            </w:pPr>
            <w:r w:rsidRPr="009F74B6">
              <w:rPr>
                <w:rFonts w:cstheme="minorHAnsi"/>
                <w:b/>
                <w:sz w:val="24"/>
                <w:szCs w:val="24"/>
              </w:rPr>
              <w:t>Cel przetwarzania danych osobowych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EE4BE" w14:textId="77777777" w:rsidR="0070425B" w:rsidRPr="009F74B6" w:rsidRDefault="0070425B" w:rsidP="00BD6675">
            <w:pPr>
              <w:rPr>
                <w:rFonts w:cstheme="minorHAnsi"/>
                <w:b/>
                <w:sz w:val="24"/>
                <w:szCs w:val="24"/>
              </w:rPr>
            </w:pPr>
            <w:r w:rsidRPr="009F74B6">
              <w:rPr>
                <w:rFonts w:cstheme="minorHAnsi"/>
                <w:b/>
                <w:sz w:val="24"/>
                <w:szCs w:val="24"/>
              </w:rPr>
              <w:t>Podstawa prawna przetwarzania</w:t>
            </w:r>
          </w:p>
        </w:tc>
      </w:tr>
      <w:tr w:rsidR="0070425B" w:rsidRPr="009F74B6" w14:paraId="10D70397" w14:textId="77777777" w:rsidTr="00BD6675">
        <w:trPr>
          <w:trHeight w:val="57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D1815" w14:textId="77777777" w:rsidR="0070425B" w:rsidRPr="009F74B6" w:rsidRDefault="0070425B" w:rsidP="0070425B">
            <w:pPr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1AB7C" w14:textId="77777777" w:rsidR="0070425B" w:rsidRPr="009F74B6" w:rsidRDefault="0070425B" w:rsidP="00BD6675">
            <w:pPr>
              <w:rPr>
                <w:rFonts w:cstheme="minorHAnsi"/>
                <w:sz w:val="24"/>
                <w:szCs w:val="24"/>
              </w:rPr>
            </w:pPr>
            <w:r w:rsidRPr="009F74B6">
              <w:rPr>
                <w:rFonts w:cstheme="minorHAnsi"/>
                <w:sz w:val="24"/>
                <w:szCs w:val="24"/>
              </w:rPr>
              <w:t>Zawarcie umowy o pracę, której jest Pan/Pani stroną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C5CF5" w14:textId="77777777" w:rsidR="0070425B" w:rsidRPr="009F74B6" w:rsidRDefault="0070425B" w:rsidP="00BD6675">
            <w:pPr>
              <w:rPr>
                <w:rFonts w:cstheme="minorHAnsi"/>
                <w:b/>
                <w:sz w:val="24"/>
                <w:szCs w:val="24"/>
              </w:rPr>
            </w:pPr>
            <w:r w:rsidRPr="009F74B6">
              <w:rPr>
                <w:rFonts w:cstheme="minorHAnsi"/>
                <w:b/>
                <w:sz w:val="24"/>
                <w:szCs w:val="24"/>
              </w:rPr>
              <w:t>art. 6 ust. 1 lit. b RODO (podjęcie działań przed zawarciem umowy)</w:t>
            </w:r>
          </w:p>
        </w:tc>
      </w:tr>
      <w:tr w:rsidR="0070425B" w:rsidRPr="009F74B6" w14:paraId="7CD62E8D" w14:textId="77777777" w:rsidTr="00BD6675">
        <w:trPr>
          <w:trHeight w:val="113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17081" w14:textId="77777777" w:rsidR="0070425B" w:rsidRPr="009F74B6" w:rsidRDefault="0070425B" w:rsidP="0070425B">
            <w:pPr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5C4A0" w14:textId="77777777" w:rsidR="0070425B" w:rsidRPr="009F74B6" w:rsidRDefault="0070425B" w:rsidP="00BD6675">
            <w:pPr>
              <w:rPr>
                <w:rFonts w:cstheme="minorHAnsi"/>
                <w:sz w:val="24"/>
                <w:szCs w:val="24"/>
              </w:rPr>
            </w:pPr>
            <w:r w:rsidRPr="009F74B6">
              <w:rPr>
                <w:rFonts w:cstheme="minorHAnsi"/>
                <w:sz w:val="24"/>
                <w:szCs w:val="24"/>
              </w:rPr>
              <w:t>Przeprowadzenie procesu rekrutacyjnego oraz pozyskanie danych na podstawie uprawnienia wynikającego z art. 22</w:t>
            </w:r>
            <w:r w:rsidRPr="009F74B6">
              <w:rPr>
                <w:rFonts w:cstheme="minorHAnsi"/>
                <w:sz w:val="24"/>
                <w:szCs w:val="24"/>
                <w:vertAlign w:val="superscript"/>
              </w:rPr>
              <w:t>1</w:t>
            </w:r>
            <w:r w:rsidRPr="009F74B6">
              <w:rPr>
                <w:rFonts w:cstheme="minorHAnsi"/>
                <w:sz w:val="24"/>
                <w:szCs w:val="24"/>
              </w:rPr>
              <w:t xml:space="preserve"> § 1, 2 Kodeksu pracy, przetwarzanie danych do celów kontaktowych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51E11" w14:textId="77777777" w:rsidR="0070425B" w:rsidRPr="009F74B6" w:rsidRDefault="0070425B" w:rsidP="00BD6675">
            <w:pPr>
              <w:rPr>
                <w:rFonts w:cstheme="minorHAnsi"/>
                <w:sz w:val="24"/>
                <w:szCs w:val="24"/>
              </w:rPr>
            </w:pPr>
          </w:p>
          <w:p w14:paraId="7B1F5A3F" w14:textId="77777777" w:rsidR="0070425B" w:rsidRPr="009F74B6" w:rsidRDefault="0070425B" w:rsidP="00BD6675">
            <w:pPr>
              <w:rPr>
                <w:rFonts w:cstheme="minorHAnsi"/>
                <w:b/>
                <w:sz w:val="24"/>
                <w:szCs w:val="24"/>
              </w:rPr>
            </w:pPr>
            <w:r w:rsidRPr="009F74B6">
              <w:rPr>
                <w:rFonts w:cstheme="minorHAnsi"/>
                <w:b/>
                <w:sz w:val="24"/>
                <w:szCs w:val="24"/>
              </w:rPr>
              <w:t>art. 6 ust. 1 lit. c RODO (przepisy prawa)</w:t>
            </w:r>
          </w:p>
        </w:tc>
      </w:tr>
      <w:tr w:rsidR="0070425B" w:rsidRPr="009F74B6" w14:paraId="2A7161EE" w14:textId="77777777" w:rsidTr="00BD667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4C73E" w14:textId="77777777" w:rsidR="0070425B" w:rsidRPr="009F74B6" w:rsidRDefault="0070425B" w:rsidP="0070425B">
            <w:pPr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C5E47" w14:textId="77777777" w:rsidR="0070425B" w:rsidRPr="009F74B6" w:rsidRDefault="0070425B" w:rsidP="00BD6675">
            <w:pPr>
              <w:rPr>
                <w:rFonts w:cstheme="minorHAnsi"/>
                <w:sz w:val="24"/>
                <w:szCs w:val="24"/>
              </w:rPr>
            </w:pPr>
            <w:r w:rsidRPr="009F74B6">
              <w:rPr>
                <w:rFonts w:cstheme="minorHAnsi"/>
                <w:sz w:val="24"/>
                <w:szCs w:val="24"/>
              </w:rPr>
              <w:t xml:space="preserve">W celu przeprowadzania przyszłych procesów rekrutacyjnych na podstawie Pana/Pani zgody (wyrażonej na piśmie poprzez zamieszczenie </w:t>
            </w:r>
            <w:r w:rsidRPr="009F74B6">
              <w:rPr>
                <w:rFonts w:cstheme="minorHAnsi"/>
                <w:sz w:val="24"/>
                <w:szCs w:val="24"/>
              </w:rPr>
              <w:lastRenderedPageBreak/>
              <w:t xml:space="preserve">stosownego oświadczenia w formularzu </w:t>
            </w:r>
            <w:r w:rsidRPr="009F74B6">
              <w:rPr>
                <w:rFonts w:cstheme="minorHAnsi"/>
                <w:sz w:val="24"/>
                <w:szCs w:val="24"/>
              </w:rPr>
              <w:br/>
              <w:t>lub w dokumentach aplikacyjnych)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9B1F2" w14:textId="77777777" w:rsidR="0070425B" w:rsidRPr="009F74B6" w:rsidRDefault="0070425B" w:rsidP="00BD6675">
            <w:pPr>
              <w:rPr>
                <w:rFonts w:cstheme="minorHAnsi"/>
                <w:b/>
                <w:sz w:val="24"/>
                <w:szCs w:val="24"/>
              </w:rPr>
            </w:pPr>
          </w:p>
          <w:p w14:paraId="2E0C56F9" w14:textId="77777777" w:rsidR="0070425B" w:rsidRPr="009F74B6" w:rsidRDefault="0070425B" w:rsidP="00BD6675">
            <w:pPr>
              <w:rPr>
                <w:rFonts w:cstheme="minorHAnsi"/>
                <w:b/>
                <w:sz w:val="24"/>
                <w:szCs w:val="24"/>
              </w:rPr>
            </w:pPr>
            <w:r w:rsidRPr="009F74B6">
              <w:rPr>
                <w:rFonts w:cstheme="minorHAnsi"/>
                <w:b/>
                <w:sz w:val="24"/>
                <w:szCs w:val="24"/>
              </w:rPr>
              <w:t>art. 6 ust. 1 lit. a RODO (zgoda)</w:t>
            </w:r>
          </w:p>
        </w:tc>
      </w:tr>
      <w:tr w:rsidR="0070425B" w:rsidRPr="009F74B6" w14:paraId="16A51C52" w14:textId="77777777" w:rsidTr="00BD667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6A846" w14:textId="77777777" w:rsidR="0070425B" w:rsidRPr="009F74B6" w:rsidRDefault="0070425B" w:rsidP="0070425B">
            <w:pPr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263D8" w14:textId="77777777" w:rsidR="0070425B" w:rsidRPr="009F74B6" w:rsidRDefault="0070425B" w:rsidP="00BD6675">
            <w:pPr>
              <w:rPr>
                <w:rFonts w:cstheme="minorHAnsi"/>
                <w:sz w:val="24"/>
                <w:szCs w:val="24"/>
              </w:rPr>
            </w:pPr>
            <w:r w:rsidRPr="009F74B6">
              <w:rPr>
                <w:rFonts w:cstheme="minorHAnsi"/>
                <w:sz w:val="24"/>
                <w:szCs w:val="24"/>
              </w:rPr>
              <w:t xml:space="preserve">W celu i w zakresie wskazanej w treści zgody </w:t>
            </w:r>
            <w:r w:rsidRPr="009F74B6">
              <w:rPr>
                <w:rFonts w:cstheme="minorHAnsi"/>
                <w:sz w:val="24"/>
                <w:szCs w:val="24"/>
              </w:rPr>
              <w:br/>
              <w:t>na przetwarzanie danych osobowych (w zakresie dodatkowych danych przekazanych przez kandydata wykraczających poza dane wynikające z art. 22</w:t>
            </w:r>
            <w:r w:rsidRPr="009F74B6">
              <w:rPr>
                <w:rFonts w:cstheme="minorHAnsi"/>
                <w:sz w:val="24"/>
                <w:szCs w:val="24"/>
                <w:vertAlign w:val="superscript"/>
              </w:rPr>
              <w:t>1</w:t>
            </w:r>
            <w:r w:rsidRPr="009F74B6">
              <w:rPr>
                <w:rFonts w:cstheme="minorHAnsi"/>
                <w:sz w:val="24"/>
                <w:szCs w:val="24"/>
              </w:rPr>
              <w:t xml:space="preserve"> § 1,2 Kodeksu pracy, ale niezbędnych do celów rekrutacji) 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D03DA" w14:textId="77777777" w:rsidR="0070425B" w:rsidRPr="009F74B6" w:rsidRDefault="0070425B" w:rsidP="00BD6675">
            <w:pPr>
              <w:rPr>
                <w:rFonts w:cstheme="minorHAnsi"/>
                <w:b/>
                <w:sz w:val="24"/>
                <w:szCs w:val="24"/>
              </w:rPr>
            </w:pPr>
          </w:p>
          <w:p w14:paraId="03F98662" w14:textId="77777777" w:rsidR="0070425B" w:rsidRPr="009F74B6" w:rsidRDefault="0070425B" w:rsidP="00BD6675">
            <w:pPr>
              <w:rPr>
                <w:rFonts w:cstheme="minorHAnsi"/>
                <w:b/>
                <w:sz w:val="24"/>
                <w:szCs w:val="24"/>
              </w:rPr>
            </w:pPr>
            <w:r w:rsidRPr="009F74B6">
              <w:rPr>
                <w:rFonts w:cstheme="minorHAnsi"/>
                <w:b/>
                <w:sz w:val="24"/>
                <w:szCs w:val="24"/>
              </w:rPr>
              <w:t>art. 6 ust. 1 lit. a RODO (zgoda)</w:t>
            </w:r>
          </w:p>
        </w:tc>
      </w:tr>
      <w:tr w:rsidR="0070425B" w:rsidRPr="009F74B6" w14:paraId="75B47D5F" w14:textId="77777777" w:rsidTr="00BD667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C2A8A" w14:textId="77777777" w:rsidR="0070425B" w:rsidRPr="009F74B6" w:rsidRDefault="0070425B" w:rsidP="0070425B">
            <w:pPr>
              <w:numPr>
                <w:ilvl w:val="0"/>
                <w:numId w:val="2"/>
              </w:num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8C52D" w14:textId="77777777" w:rsidR="0070425B" w:rsidRPr="009F74B6" w:rsidRDefault="0070425B" w:rsidP="00BD6675">
            <w:pPr>
              <w:rPr>
                <w:rFonts w:cstheme="minorHAnsi"/>
                <w:sz w:val="24"/>
                <w:szCs w:val="24"/>
              </w:rPr>
            </w:pPr>
            <w:r w:rsidRPr="009F74B6">
              <w:rPr>
                <w:rFonts w:cstheme="minorHAnsi"/>
                <w:sz w:val="24"/>
                <w:szCs w:val="24"/>
              </w:rPr>
              <w:t>Ewentualne dochodzenie lub obrona przed roszczeniami w związku z prowadzeniem postępowań spornych, a także postępowań przed organami władzy publicznej oraz innych postępowań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12F68" w14:textId="77777777" w:rsidR="0070425B" w:rsidRPr="009F74B6" w:rsidRDefault="0070425B" w:rsidP="00BD6675">
            <w:pPr>
              <w:rPr>
                <w:rFonts w:cstheme="minorHAnsi"/>
                <w:b/>
                <w:sz w:val="24"/>
                <w:szCs w:val="24"/>
              </w:rPr>
            </w:pPr>
            <w:r w:rsidRPr="009F74B6">
              <w:rPr>
                <w:rFonts w:cstheme="minorHAnsi"/>
                <w:b/>
                <w:sz w:val="24"/>
                <w:szCs w:val="24"/>
              </w:rPr>
              <w:t>art. 6 ust. 1 lit. f RODO (prawnie uzasadnione interesy administratora)</w:t>
            </w:r>
          </w:p>
        </w:tc>
      </w:tr>
    </w:tbl>
    <w:p w14:paraId="283AA87D" w14:textId="77777777" w:rsidR="0070425B" w:rsidRPr="009F74B6" w:rsidRDefault="0070425B" w:rsidP="0070425B">
      <w:pPr>
        <w:numPr>
          <w:ilvl w:val="0"/>
          <w:numId w:val="1"/>
        </w:numPr>
        <w:rPr>
          <w:rFonts w:cstheme="minorHAnsi"/>
          <w:sz w:val="24"/>
          <w:szCs w:val="24"/>
        </w:rPr>
      </w:pPr>
      <w:r w:rsidRPr="009F74B6">
        <w:rPr>
          <w:rFonts w:cstheme="minorHAnsi"/>
          <w:b/>
          <w:bCs/>
          <w:sz w:val="24"/>
          <w:szCs w:val="24"/>
        </w:rPr>
        <w:t>INFORMACJE O WYMOGU/DOBROWOLNOŚCI PODANIA DANYCH ORAZ KONSEKWENCJI NIEPODANIA DANYCH OSOBOWYCH</w:t>
      </w:r>
    </w:p>
    <w:p w14:paraId="6D5E8A5D" w14:textId="77777777" w:rsidR="0070425B" w:rsidRPr="009F74B6" w:rsidRDefault="0070425B" w:rsidP="0070425B">
      <w:pPr>
        <w:rPr>
          <w:rFonts w:cstheme="minorHAnsi"/>
          <w:sz w:val="24"/>
          <w:szCs w:val="24"/>
        </w:rPr>
      </w:pPr>
      <w:r w:rsidRPr="009F74B6">
        <w:rPr>
          <w:rFonts w:cstheme="minorHAnsi"/>
          <w:sz w:val="24"/>
          <w:szCs w:val="24"/>
        </w:rPr>
        <w:t xml:space="preserve">Podanie przez Pana/Panią danych osobowych o których mowa w pkt. III lit. b jest niezbędne do wzięcia udziału w procesie rekrutacji. </w:t>
      </w:r>
    </w:p>
    <w:p w14:paraId="5EEF1283" w14:textId="77777777" w:rsidR="0070425B" w:rsidRPr="009F74B6" w:rsidRDefault="0070425B" w:rsidP="0070425B">
      <w:pPr>
        <w:rPr>
          <w:rFonts w:cstheme="minorHAnsi"/>
          <w:sz w:val="24"/>
          <w:szCs w:val="24"/>
        </w:rPr>
      </w:pPr>
      <w:r w:rsidRPr="009F74B6">
        <w:rPr>
          <w:rFonts w:cstheme="minorHAnsi"/>
          <w:sz w:val="24"/>
          <w:szCs w:val="24"/>
        </w:rPr>
        <w:t>Podanie danych i wyrażenie zgód, o których mowa w pkt. III lit. c i d jest dobrowolne i nie wpływa na możliwość udziału w rekrutacji.</w:t>
      </w:r>
    </w:p>
    <w:p w14:paraId="14A607D4" w14:textId="77777777" w:rsidR="0070425B" w:rsidRPr="009F74B6" w:rsidRDefault="0070425B" w:rsidP="0070425B">
      <w:pPr>
        <w:numPr>
          <w:ilvl w:val="0"/>
          <w:numId w:val="1"/>
        </w:numPr>
        <w:rPr>
          <w:rFonts w:cstheme="minorHAnsi"/>
          <w:b/>
          <w:bCs/>
          <w:sz w:val="24"/>
          <w:szCs w:val="24"/>
        </w:rPr>
      </w:pPr>
      <w:r w:rsidRPr="009F74B6">
        <w:rPr>
          <w:rFonts w:cstheme="minorHAnsi"/>
          <w:b/>
          <w:bCs/>
          <w:sz w:val="24"/>
          <w:szCs w:val="24"/>
        </w:rPr>
        <w:t xml:space="preserve"> ODBIORCY DANYCH OSOBOWYCH</w:t>
      </w:r>
    </w:p>
    <w:p w14:paraId="40871A7F" w14:textId="77777777" w:rsidR="0070425B" w:rsidRPr="009F74B6" w:rsidRDefault="0070425B" w:rsidP="0070425B">
      <w:pPr>
        <w:rPr>
          <w:rFonts w:cstheme="minorHAnsi"/>
          <w:bCs/>
          <w:sz w:val="24"/>
          <w:szCs w:val="24"/>
        </w:rPr>
      </w:pPr>
      <w:r w:rsidRPr="009F74B6">
        <w:rPr>
          <w:rFonts w:cstheme="minorHAnsi"/>
          <w:b/>
          <w:bCs/>
          <w:sz w:val="24"/>
          <w:szCs w:val="24"/>
        </w:rPr>
        <w:t>Dane osobowe mogą być przekazywane podmiotom świadczącym na rzecz administratora usługi informatyczne w celach przeprowadzenia rekrutacji.</w:t>
      </w:r>
    </w:p>
    <w:p w14:paraId="1A1042BF" w14:textId="77777777" w:rsidR="0070425B" w:rsidRPr="009F74B6" w:rsidRDefault="0070425B" w:rsidP="0070425B">
      <w:pPr>
        <w:numPr>
          <w:ilvl w:val="0"/>
          <w:numId w:val="1"/>
        </w:numPr>
        <w:rPr>
          <w:rFonts w:cstheme="minorHAnsi"/>
          <w:b/>
          <w:bCs/>
          <w:sz w:val="24"/>
          <w:szCs w:val="24"/>
        </w:rPr>
      </w:pPr>
      <w:r w:rsidRPr="009F74B6">
        <w:rPr>
          <w:rFonts w:cstheme="minorHAnsi"/>
          <w:b/>
          <w:bCs/>
          <w:sz w:val="24"/>
          <w:szCs w:val="24"/>
        </w:rPr>
        <w:t xml:space="preserve"> OKRES PRZECHOWYWANIA DANYCH OSOBOWYCH</w:t>
      </w:r>
    </w:p>
    <w:p w14:paraId="7CDD4D3C" w14:textId="77777777" w:rsidR="0070425B" w:rsidRPr="009F74B6" w:rsidRDefault="0070425B" w:rsidP="0070425B">
      <w:pPr>
        <w:rPr>
          <w:rFonts w:cstheme="minorHAnsi"/>
          <w:bCs/>
          <w:sz w:val="24"/>
          <w:szCs w:val="24"/>
        </w:rPr>
      </w:pPr>
      <w:r w:rsidRPr="009F74B6">
        <w:rPr>
          <w:rFonts w:cstheme="minorHAnsi"/>
          <w:b/>
          <w:bCs/>
          <w:sz w:val="24"/>
          <w:szCs w:val="24"/>
        </w:rPr>
        <w:t>Pana/Pani dane osobowe zbierane w celu realizacji procesu rekrutacji będą przetwarzane przez okres jej trwania.</w:t>
      </w:r>
    </w:p>
    <w:p w14:paraId="50E8EB4F" w14:textId="77777777" w:rsidR="0070425B" w:rsidRPr="009F74B6" w:rsidRDefault="0070425B" w:rsidP="0070425B">
      <w:pPr>
        <w:rPr>
          <w:rFonts w:cstheme="minorHAnsi"/>
          <w:bCs/>
          <w:sz w:val="24"/>
          <w:szCs w:val="24"/>
        </w:rPr>
      </w:pPr>
      <w:r w:rsidRPr="009F74B6">
        <w:rPr>
          <w:rFonts w:cstheme="minorHAnsi"/>
          <w:b/>
          <w:bCs/>
          <w:sz w:val="24"/>
          <w:szCs w:val="24"/>
        </w:rPr>
        <w:t xml:space="preserve">Pana/Pani dane osobowe przetwarzane w oparciu o ewentualną zgodę na przyszłe rekrutacje będą przetwarzane przez okres nie dłuższy niż 12 miesięcy lub do momentu wycofania zgody. </w:t>
      </w:r>
    </w:p>
    <w:p w14:paraId="129820ED" w14:textId="77777777" w:rsidR="0070425B" w:rsidRPr="009F74B6" w:rsidRDefault="0070425B" w:rsidP="0070425B">
      <w:pPr>
        <w:numPr>
          <w:ilvl w:val="0"/>
          <w:numId w:val="1"/>
        </w:numPr>
        <w:rPr>
          <w:rFonts w:cstheme="minorHAnsi"/>
          <w:sz w:val="24"/>
          <w:szCs w:val="24"/>
        </w:rPr>
      </w:pPr>
      <w:r w:rsidRPr="009F74B6">
        <w:rPr>
          <w:rFonts w:cstheme="minorHAnsi"/>
          <w:b/>
          <w:bCs/>
          <w:sz w:val="24"/>
          <w:szCs w:val="24"/>
        </w:rPr>
        <w:t>PRAWA OSÓB, KTÓRYCH DANE DOTYCZĄ</w:t>
      </w:r>
    </w:p>
    <w:p w14:paraId="7133D4CC" w14:textId="77777777" w:rsidR="0070425B" w:rsidRPr="009F74B6" w:rsidRDefault="0070425B" w:rsidP="0070425B">
      <w:pPr>
        <w:rPr>
          <w:rFonts w:cstheme="minorHAnsi"/>
          <w:sz w:val="24"/>
          <w:szCs w:val="24"/>
        </w:rPr>
      </w:pPr>
      <w:r w:rsidRPr="009F74B6">
        <w:rPr>
          <w:rFonts w:cstheme="minorHAnsi"/>
          <w:sz w:val="24"/>
          <w:szCs w:val="24"/>
        </w:rPr>
        <w:t xml:space="preserve">W związku z przetwarzaniem przez nas Pana/Pani danych osobowych przysługują Panu/Pani następujące prawa: </w:t>
      </w:r>
    </w:p>
    <w:p w14:paraId="6C7798DB" w14:textId="77777777" w:rsidR="0070425B" w:rsidRPr="009F74B6" w:rsidRDefault="0070425B" w:rsidP="0070425B">
      <w:pPr>
        <w:numPr>
          <w:ilvl w:val="0"/>
          <w:numId w:val="3"/>
        </w:numPr>
        <w:rPr>
          <w:rFonts w:cstheme="minorHAnsi"/>
          <w:sz w:val="24"/>
          <w:szCs w:val="24"/>
        </w:rPr>
      </w:pPr>
      <w:r w:rsidRPr="009F74B6">
        <w:rPr>
          <w:rFonts w:cstheme="minorHAnsi"/>
          <w:sz w:val="24"/>
          <w:szCs w:val="24"/>
        </w:rPr>
        <w:t>prawo dostępu do danych osobowych,</w:t>
      </w:r>
    </w:p>
    <w:p w14:paraId="4330086A" w14:textId="77777777" w:rsidR="0070425B" w:rsidRPr="009F74B6" w:rsidRDefault="0070425B" w:rsidP="0070425B">
      <w:pPr>
        <w:numPr>
          <w:ilvl w:val="0"/>
          <w:numId w:val="3"/>
        </w:numPr>
        <w:rPr>
          <w:rFonts w:cstheme="minorHAnsi"/>
          <w:sz w:val="24"/>
          <w:szCs w:val="24"/>
        </w:rPr>
      </w:pPr>
      <w:r w:rsidRPr="009F74B6">
        <w:rPr>
          <w:rFonts w:cstheme="minorHAnsi"/>
          <w:sz w:val="24"/>
          <w:szCs w:val="24"/>
        </w:rPr>
        <w:lastRenderedPageBreak/>
        <w:t>prawo do żądania sprostowania (poprawiania) danych osobowych,</w:t>
      </w:r>
    </w:p>
    <w:p w14:paraId="24BF91EB" w14:textId="77777777" w:rsidR="0070425B" w:rsidRPr="009F74B6" w:rsidRDefault="0070425B" w:rsidP="0070425B">
      <w:pPr>
        <w:numPr>
          <w:ilvl w:val="0"/>
          <w:numId w:val="3"/>
        </w:numPr>
        <w:rPr>
          <w:rFonts w:cstheme="minorHAnsi"/>
          <w:sz w:val="24"/>
          <w:szCs w:val="24"/>
        </w:rPr>
      </w:pPr>
      <w:r w:rsidRPr="009F74B6">
        <w:rPr>
          <w:rFonts w:cstheme="minorHAnsi"/>
          <w:sz w:val="24"/>
          <w:szCs w:val="24"/>
        </w:rPr>
        <w:t>prawo do żądania usunięcia danych osobowych,</w:t>
      </w:r>
    </w:p>
    <w:p w14:paraId="644D9BD1" w14:textId="77777777" w:rsidR="0070425B" w:rsidRPr="009F74B6" w:rsidRDefault="0070425B" w:rsidP="0070425B">
      <w:pPr>
        <w:numPr>
          <w:ilvl w:val="0"/>
          <w:numId w:val="3"/>
        </w:numPr>
        <w:rPr>
          <w:rFonts w:cstheme="minorHAnsi"/>
          <w:sz w:val="24"/>
          <w:szCs w:val="24"/>
        </w:rPr>
      </w:pPr>
      <w:r w:rsidRPr="009F74B6">
        <w:rPr>
          <w:rFonts w:cstheme="minorHAnsi"/>
          <w:sz w:val="24"/>
          <w:szCs w:val="24"/>
        </w:rPr>
        <w:t xml:space="preserve">prawo do żądania ograniczenia przetwarzania danych osobowych, </w:t>
      </w:r>
    </w:p>
    <w:p w14:paraId="105F8AA7" w14:textId="77777777" w:rsidR="0070425B" w:rsidRPr="009F74B6" w:rsidRDefault="0070425B" w:rsidP="0070425B">
      <w:pPr>
        <w:numPr>
          <w:ilvl w:val="0"/>
          <w:numId w:val="3"/>
        </w:numPr>
        <w:rPr>
          <w:rFonts w:cstheme="minorHAnsi"/>
          <w:sz w:val="24"/>
          <w:szCs w:val="24"/>
        </w:rPr>
      </w:pPr>
      <w:r w:rsidRPr="009F74B6">
        <w:rPr>
          <w:rFonts w:cstheme="minorHAnsi"/>
          <w:sz w:val="24"/>
          <w:szCs w:val="24"/>
        </w:rPr>
        <w:t xml:space="preserve">prawo do zgłoszenia sprzeciwu wobec przetwarzania Pana/Pani danych osobowych, </w:t>
      </w:r>
    </w:p>
    <w:p w14:paraId="3C56E775" w14:textId="77777777" w:rsidR="0070425B" w:rsidRPr="009F74B6" w:rsidRDefault="0070425B" w:rsidP="0070425B">
      <w:pPr>
        <w:numPr>
          <w:ilvl w:val="0"/>
          <w:numId w:val="3"/>
        </w:numPr>
        <w:rPr>
          <w:rFonts w:cstheme="minorHAnsi"/>
          <w:sz w:val="24"/>
          <w:szCs w:val="24"/>
        </w:rPr>
      </w:pPr>
      <w:r w:rsidRPr="009F74B6">
        <w:rPr>
          <w:rFonts w:cstheme="minorHAnsi"/>
          <w:sz w:val="24"/>
          <w:szCs w:val="24"/>
        </w:rPr>
        <w:t xml:space="preserve">prawo do przeniesienia Pana/Pani danych osobowych do innego administratora, </w:t>
      </w:r>
    </w:p>
    <w:p w14:paraId="6CFA5595" w14:textId="77777777" w:rsidR="0070425B" w:rsidRPr="009F74B6" w:rsidRDefault="0070425B" w:rsidP="0070425B">
      <w:pPr>
        <w:numPr>
          <w:ilvl w:val="0"/>
          <w:numId w:val="3"/>
        </w:numPr>
        <w:rPr>
          <w:rFonts w:cstheme="minorHAnsi"/>
          <w:sz w:val="24"/>
          <w:szCs w:val="24"/>
        </w:rPr>
      </w:pPr>
      <w:r w:rsidRPr="009F74B6">
        <w:rPr>
          <w:rFonts w:cstheme="minorHAnsi"/>
          <w:sz w:val="24"/>
          <w:szCs w:val="24"/>
        </w:rPr>
        <w:t xml:space="preserve">prawo do cofnięcia zgody na przetwarzanie Pana/Pani danych osobowych – w zakresie, w jakim udzielono zgody na przetwarzanie danych osobowych, bez wpływu na zgodność z prawem ich przetwarzania do momentu cofnięcia zgody. Zgodę można wycofać poprzez oświadczenie wysłane na adres Administratora. </w:t>
      </w:r>
    </w:p>
    <w:p w14:paraId="5AB22C6A" w14:textId="77777777" w:rsidR="0070425B" w:rsidRPr="009F74B6" w:rsidRDefault="0070425B" w:rsidP="0070425B">
      <w:pPr>
        <w:rPr>
          <w:rFonts w:cstheme="minorHAnsi"/>
          <w:sz w:val="24"/>
          <w:szCs w:val="24"/>
        </w:rPr>
      </w:pPr>
      <w:r w:rsidRPr="009F74B6">
        <w:rPr>
          <w:rFonts w:cstheme="minorHAnsi"/>
          <w:sz w:val="24"/>
          <w:szCs w:val="24"/>
        </w:rPr>
        <w:t xml:space="preserve">Wykonanie wszystkich powyższych praw nie zawsze będzie możliwe. Ograniczenia wynikają z właściwych przepisów RODO. </w:t>
      </w:r>
    </w:p>
    <w:p w14:paraId="005EBEF2" w14:textId="77777777" w:rsidR="0070425B" w:rsidRPr="009F74B6" w:rsidRDefault="0070425B" w:rsidP="0070425B">
      <w:pPr>
        <w:numPr>
          <w:ilvl w:val="0"/>
          <w:numId w:val="1"/>
        </w:numPr>
        <w:rPr>
          <w:rFonts w:cstheme="minorHAnsi"/>
          <w:sz w:val="24"/>
          <w:szCs w:val="24"/>
        </w:rPr>
      </w:pPr>
      <w:r w:rsidRPr="009F74B6">
        <w:rPr>
          <w:rFonts w:cstheme="minorHAnsi"/>
          <w:b/>
          <w:bCs/>
          <w:sz w:val="24"/>
          <w:szCs w:val="24"/>
        </w:rPr>
        <w:t xml:space="preserve"> PRAWO WNIESIENIA SKARGI DO ORGANU NADZORCZEGO</w:t>
      </w:r>
    </w:p>
    <w:p w14:paraId="4DCFF49F" w14:textId="77777777" w:rsidR="0070425B" w:rsidRPr="009F74B6" w:rsidRDefault="0070425B" w:rsidP="0070425B">
      <w:pPr>
        <w:rPr>
          <w:rFonts w:cstheme="minorHAnsi"/>
          <w:sz w:val="24"/>
          <w:szCs w:val="24"/>
        </w:rPr>
      </w:pPr>
      <w:r w:rsidRPr="009F74B6">
        <w:rPr>
          <w:rFonts w:cstheme="minorHAnsi"/>
          <w:sz w:val="24"/>
          <w:szCs w:val="24"/>
        </w:rPr>
        <w:t xml:space="preserve">Przysługuje Panu/Pani prawo do wniesienia skargi do Prezesa Urzędu Ochrony Danych, gdy uznasz, że przetwarzanie Twoich danych osobowych narusza przepisy RODO. </w:t>
      </w:r>
    </w:p>
    <w:p w14:paraId="3DE86622" w14:textId="77777777" w:rsidR="0070425B" w:rsidRPr="009F74B6" w:rsidRDefault="0070425B" w:rsidP="0070425B">
      <w:pPr>
        <w:numPr>
          <w:ilvl w:val="0"/>
          <w:numId w:val="1"/>
        </w:numPr>
        <w:rPr>
          <w:rFonts w:cstheme="minorHAnsi"/>
          <w:sz w:val="24"/>
          <w:szCs w:val="24"/>
        </w:rPr>
      </w:pPr>
      <w:r w:rsidRPr="009F74B6">
        <w:rPr>
          <w:rFonts w:cstheme="minorHAnsi"/>
          <w:b/>
          <w:bCs/>
          <w:sz w:val="24"/>
          <w:szCs w:val="24"/>
        </w:rPr>
        <w:t xml:space="preserve"> PRZEKAZYWANIE DANYCH OSOBOWYCH DO PAŃSTW TRZECICH</w:t>
      </w:r>
    </w:p>
    <w:p w14:paraId="17A2FD92" w14:textId="77777777" w:rsidR="0070425B" w:rsidRPr="009F74B6" w:rsidRDefault="0070425B" w:rsidP="0070425B">
      <w:pPr>
        <w:rPr>
          <w:rFonts w:cstheme="minorHAnsi"/>
          <w:sz w:val="24"/>
          <w:szCs w:val="24"/>
        </w:rPr>
      </w:pPr>
      <w:r w:rsidRPr="009F74B6">
        <w:rPr>
          <w:rFonts w:cstheme="minorHAnsi"/>
          <w:sz w:val="24"/>
          <w:szCs w:val="24"/>
        </w:rPr>
        <w:t>Pana/Pani dane osobowe nie będą przekazywane poza Europejski Obszar Gospodarczy.  </w:t>
      </w:r>
    </w:p>
    <w:p w14:paraId="62E68DFF" w14:textId="77777777" w:rsidR="0070425B" w:rsidRPr="009F74B6" w:rsidRDefault="0070425B" w:rsidP="0070425B">
      <w:pPr>
        <w:numPr>
          <w:ilvl w:val="0"/>
          <w:numId w:val="1"/>
        </w:numPr>
        <w:rPr>
          <w:rFonts w:cstheme="minorHAnsi"/>
          <w:b/>
          <w:bCs/>
          <w:sz w:val="24"/>
          <w:szCs w:val="24"/>
        </w:rPr>
      </w:pPr>
      <w:r w:rsidRPr="009F74B6">
        <w:rPr>
          <w:rFonts w:cstheme="minorHAnsi"/>
          <w:b/>
          <w:bCs/>
          <w:sz w:val="24"/>
          <w:szCs w:val="24"/>
        </w:rPr>
        <w:t>ZAUTOMATYZOWANE PODEJMOWANIE DECYZJI</w:t>
      </w:r>
    </w:p>
    <w:p w14:paraId="41E2662C" w14:textId="77777777" w:rsidR="0070425B" w:rsidRPr="009F74B6" w:rsidRDefault="0070425B" w:rsidP="0070425B">
      <w:pPr>
        <w:rPr>
          <w:rFonts w:cstheme="minorHAnsi"/>
          <w:sz w:val="24"/>
          <w:szCs w:val="24"/>
        </w:rPr>
      </w:pPr>
      <w:r w:rsidRPr="009F74B6">
        <w:rPr>
          <w:rFonts w:cstheme="minorHAnsi"/>
          <w:sz w:val="24"/>
          <w:szCs w:val="24"/>
        </w:rPr>
        <w:t>Informujemy, że w powyższych celach nie podejmujemy decyzji w sposób zautomatyzowany i Pana/Pani dane nie są profilowane.</w:t>
      </w:r>
    </w:p>
    <w:p w14:paraId="25768D76" w14:textId="77777777" w:rsidR="0070425B" w:rsidRPr="009F74B6" w:rsidRDefault="0070425B" w:rsidP="0070425B">
      <w:pPr>
        <w:numPr>
          <w:ilvl w:val="0"/>
          <w:numId w:val="1"/>
        </w:numPr>
        <w:rPr>
          <w:rFonts w:cstheme="minorHAnsi"/>
          <w:b/>
          <w:bCs/>
          <w:sz w:val="24"/>
          <w:szCs w:val="24"/>
        </w:rPr>
      </w:pPr>
      <w:r w:rsidRPr="009F74B6">
        <w:rPr>
          <w:rFonts w:cstheme="minorHAnsi"/>
          <w:b/>
          <w:bCs/>
          <w:sz w:val="24"/>
          <w:szCs w:val="24"/>
        </w:rPr>
        <w:t xml:space="preserve">INFORMACJA O DOBROWOLNOŚCI PODANIA DANYCH </w:t>
      </w:r>
    </w:p>
    <w:p w14:paraId="501DBBC9" w14:textId="77777777" w:rsidR="0070425B" w:rsidRPr="009F74B6" w:rsidRDefault="0070425B" w:rsidP="0070425B">
      <w:pPr>
        <w:rPr>
          <w:rFonts w:cstheme="minorHAnsi"/>
          <w:sz w:val="24"/>
          <w:szCs w:val="24"/>
        </w:rPr>
      </w:pPr>
      <w:r w:rsidRPr="009F74B6">
        <w:rPr>
          <w:rFonts w:cstheme="minorHAnsi"/>
          <w:sz w:val="24"/>
          <w:szCs w:val="24"/>
        </w:rPr>
        <w:t>W zakresie wynikającym z przepisów Kodeksu Pracy (imię (imiona), nazwisko, data urodzenia, miejsce zamieszkania (adres do korespondencji), wykształcenie, przebieg dotychczasowego zatrudnienia, podanie danych jest warunkiem wzięcia udziału w rekrutacji, w pozostałym zakresie podanie danych jest dobrowolne.</w:t>
      </w:r>
    </w:p>
    <w:p w14:paraId="1FB9F8A5" w14:textId="77777777" w:rsidR="0070425B" w:rsidRPr="009F74B6" w:rsidRDefault="0070425B" w:rsidP="0070425B">
      <w:pPr>
        <w:rPr>
          <w:rFonts w:cstheme="minorHAnsi"/>
          <w:b/>
          <w:bCs/>
          <w:i/>
          <w:iCs/>
          <w:sz w:val="24"/>
          <w:szCs w:val="24"/>
        </w:rPr>
      </w:pPr>
      <w:r w:rsidRPr="009F74B6">
        <w:rPr>
          <w:rFonts w:cstheme="minorHAnsi"/>
          <w:b/>
          <w:bCs/>
          <w:i/>
          <w:iCs/>
          <w:sz w:val="24"/>
          <w:szCs w:val="24"/>
        </w:rPr>
        <w:t>W celu pozostawienia aplikacji do przyszłych procesów rekrutacyjnych w Polskim Wydawnictwie Muzycznym należy na przesłanych dokumentach umieścić niżej zamieszczoną zgodę:</w:t>
      </w:r>
    </w:p>
    <w:p w14:paraId="60D19D69" w14:textId="067CACFA" w:rsidR="00336EC0" w:rsidRPr="00336EC0" w:rsidRDefault="0070425B" w:rsidP="00336EC0">
      <w:r w:rsidRPr="009F74B6">
        <w:rPr>
          <w:rFonts w:cstheme="minorHAnsi"/>
          <w:sz w:val="24"/>
          <w:szCs w:val="24"/>
        </w:rPr>
        <w:t xml:space="preserve">Wyrażam zgodę na przetwarzanie moich danych osobowych zawartych w CV i innych dokumentach aplikacyjnych w celu wykorzystania ich w przyszłych procesach rekrutacyjnych przez Polskie Wydawnictwo Muzyczne z </w:t>
      </w:r>
      <w:r w:rsidR="009B7603" w:rsidRPr="009F74B6">
        <w:rPr>
          <w:rFonts w:cstheme="minorHAnsi"/>
          <w:sz w:val="24"/>
          <w:szCs w:val="24"/>
        </w:rPr>
        <w:t>siedzibą w Krakowie (</w:t>
      </w:r>
      <w:r w:rsidR="009B7603" w:rsidRPr="0070425B">
        <w:rPr>
          <w:rFonts w:eastAsia="Arial Unicode MS" w:cstheme="minorHAnsi"/>
          <w:color w:val="000000"/>
          <w:sz w:val="24"/>
          <w:szCs w:val="24"/>
          <w:bdr w:val="none" w:sz="0" w:space="0" w:color="auto" w:frame="1"/>
          <w:lang w:eastAsia="pl-PL"/>
        </w:rPr>
        <w:t>31-548</w:t>
      </w:r>
      <w:r w:rsidR="009B7603" w:rsidRPr="009F74B6">
        <w:rPr>
          <w:rFonts w:cstheme="minorHAnsi"/>
          <w:sz w:val="24"/>
          <w:szCs w:val="24"/>
        </w:rPr>
        <w:t xml:space="preserve">) przy </w:t>
      </w:r>
      <w:r w:rsidR="009B7603" w:rsidRPr="0070425B">
        <w:rPr>
          <w:rFonts w:eastAsia="Arial Unicode MS" w:cstheme="minorHAnsi"/>
          <w:color w:val="000000"/>
          <w:sz w:val="24"/>
          <w:szCs w:val="24"/>
          <w:bdr w:val="none" w:sz="0" w:space="0" w:color="auto" w:frame="1"/>
          <w:lang w:eastAsia="pl-PL"/>
        </w:rPr>
        <w:t>Al. Pokoju 1</w:t>
      </w:r>
      <w:r w:rsidR="009B7603">
        <w:rPr>
          <w:rFonts w:eastAsia="Arial Unicode MS" w:cstheme="minorHAnsi"/>
          <w:color w:val="000000"/>
          <w:sz w:val="24"/>
          <w:szCs w:val="24"/>
          <w:bdr w:val="none" w:sz="0" w:space="0" w:color="auto" w:frame="1"/>
          <w:lang w:eastAsia="pl-PL"/>
        </w:rPr>
        <w:t>.</w:t>
      </w:r>
    </w:p>
    <w:p w14:paraId="1D40E36D" w14:textId="110F3C40" w:rsidR="00336EC0" w:rsidRPr="00336EC0" w:rsidRDefault="00336EC0" w:rsidP="00336EC0">
      <w:pPr>
        <w:tabs>
          <w:tab w:val="left" w:pos="3654"/>
        </w:tabs>
      </w:pPr>
    </w:p>
    <w:sectPr w:rsidR="00336EC0" w:rsidRPr="00336EC0" w:rsidSect="00336EC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269" w:right="1418" w:bottom="1701" w:left="1418" w:header="709" w:footer="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53092" w14:textId="77777777" w:rsidR="00DB6BB8" w:rsidRDefault="00DB6BB8" w:rsidP="00B45CE1">
      <w:r>
        <w:separator/>
      </w:r>
    </w:p>
  </w:endnote>
  <w:endnote w:type="continuationSeparator" w:id="0">
    <w:p w14:paraId="6CBDA521" w14:textId="77777777" w:rsidR="00DB6BB8" w:rsidRDefault="00DB6BB8" w:rsidP="00B45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deal Sans Light">
    <w:altName w:val="Arial"/>
    <w:panose1 w:val="00000000000000000000"/>
    <w:charset w:val="00"/>
    <w:family w:val="modern"/>
    <w:notTrueType/>
    <w:pitch w:val="variable"/>
    <w:sig w:usb0="A10000FF" w:usb1="5000005B" w:usb2="00000000" w:usb3="00000000" w:csb0="0000009B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B78B1" w14:textId="77777777" w:rsidR="006E7B9C" w:rsidRDefault="006E7B9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FA192" w14:textId="77777777" w:rsidR="00336EC0" w:rsidRDefault="00336EC0" w:rsidP="00336EC0">
    <w:pPr>
      <w:pStyle w:val="Stopka"/>
      <w:ind w:left="-851"/>
    </w:pPr>
    <w:bookmarkStart w:id="2" w:name="_Hlk64379900"/>
    <w:r w:rsidRPr="00E32E82">
      <w:rPr>
        <w:noProof/>
      </w:rPr>
      <w:drawing>
        <wp:inline distT="0" distB="0" distL="0" distR="0" wp14:anchorId="5E7FB3CA" wp14:editId="642133B5">
          <wp:extent cx="6882696" cy="976426"/>
          <wp:effectExtent l="0" t="0" r="0" b="0"/>
          <wp:docPr id="205874537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8745374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882696" cy="9764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2"/>
  </w:p>
  <w:p w14:paraId="7EB6661B" w14:textId="77777777" w:rsidR="006E7B9C" w:rsidRDefault="006E7B9C" w:rsidP="00336EC0">
    <w:pPr>
      <w:pStyle w:val="Stopka"/>
      <w:ind w:left="-85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0F0F3" w14:textId="77777777" w:rsidR="006E7B9C" w:rsidRDefault="006E7B9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36876" w14:textId="77777777" w:rsidR="00DB6BB8" w:rsidRDefault="00DB6BB8" w:rsidP="00B45CE1">
      <w:r>
        <w:separator/>
      </w:r>
    </w:p>
  </w:footnote>
  <w:footnote w:type="continuationSeparator" w:id="0">
    <w:p w14:paraId="57DBAE6E" w14:textId="77777777" w:rsidR="00DB6BB8" w:rsidRDefault="00DB6BB8" w:rsidP="00B45C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AEDBF" w14:textId="77777777" w:rsidR="006E7B9C" w:rsidRDefault="006E7B9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CACED" w14:textId="77777777" w:rsidR="00336EC0" w:rsidRDefault="00336EC0" w:rsidP="00336EC0">
    <w:pPr>
      <w:pStyle w:val="Nagwek"/>
      <w:ind w:left="-1418"/>
    </w:pPr>
    <w:r w:rsidRPr="00597519">
      <w:rPr>
        <w:noProof/>
        <w:lang w:eastAsia="pl-PL"/>
      </w:rPr>
      <w:drawing>
        <wp:inline distT="0" distB="0" distL="0" distR="0" wp14:anchorId="24CF3A53" wp14:editId="3CFD5A58">
          <wp:extent cx="7607958" cy="730118"/>
          <wp:effectExtent l="0" t="0" r="0" b="0"/>
          <wp:docPr id="2067811449" name="Obraz 20678114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7811449" name="Obraz 206781144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07958" cy="7301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BC026" w14:textId="77777777" w:rsidR="006E7B9C" w:rsidRDefault="006E7B9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62CE2"/>
    <w:multiLevelType w:val="hybridMultilevel"/>
    <w:tmpl w:val="50C60E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7874E6"/>
    <w:multiLevelType w:val="hybridMultilevel"/>
    <w:tmpl w:val="C434790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8901D07"/>
    <w:multiLevelType w:val="hybridMultilevel"/>
    <w:tmpl w:val="8BF0182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D9D46F1"/>
    <w:multiLevelType w:val="hybridMultilevel"/>
    <w:tmpl w:val="A5CC2B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C94756"/>
    <w:multiLevelType w:val="hybridMultilevel"/>
    <w:tmpl w:val="C94AAAD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99A4B88"/>
    <w:multiLevelType w:val="hybridMultilevel"/>
    <w:tmpl w:val="76C0FE94"/>
    <w:lvl w:ilvl="0" w:tplc="FF40BFFC">
      <w:start w:val="1"/>
      <w:numFmt w:val="upperRoman"/>
      <w:lvlText w:val="%1."/>
      <w:lvlJc w:val="left"/>
      <w:pPr>
        <w:ind w:left="1080" w:hanging="720"/>
      </w:pPr>
      <w:rPr>
        <w:b/>
        <w:lang w:val="en-GB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3256315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919064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421107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56272291">
    <w:abstractNumId w:val="1"/>
  </w:num>
  <w:num w:numId="5" w16cid:durableId="1904100657">
    <w:abstractNumId w:val="2"/>
  </w:num>
  <w:num w:numId="6" w16cid:durableId="14712844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25B"/>
    <w:rsid w:val="000521CA"/>
    <w:rsid w:val="00063C1E"/>
    <w:rsid w:val="000C55C5"/>
    <w:rsid w:val="001315AB"/>
    <w:rsid w:val="001824B2"/>
    <w:rsid w:val="001B6E3C"/>
    <w:rsid w:val="00226FE3"/>
    <w:rsid w:val="00280849"/>
    <w:rsid w:val="002D6199"/>
    <w:rsid w:val="00301F37"/>
    <w:rsid w:val="00302A39"/>
    <w:rsid w:val="00305429"/>
    <w:rsid w:val="00336EC0"/>
    <w:rsid w:val="00361FC4"/>
    <w:rsid w:val="003C1E10"/>
    <w:rsid w:val="00404031"/>
    <w:rsid w:val="00422E27"/>
    <w:rsid w:val="004E266F"/>
    <w:rsid w:val="00511873"/>
    <w:rsid w:val="005251D0"/>
    <w:rsid w:val="00533E5A"/>
    <w:rsid w:val="00536C03"/>
    <w:rsid w:val="0054724B"/>
    <w:rsid w:val="00583759"/>
    <w:rsid w:val="00600359"/>
    <w:rsid w:val="00610B06"/>
    <w:rsid w:val="0063639D"/>
    <w:rsid w:val="0065695B"/>
    <w:rsid w:val="006726EC"/>
    <w:rsid w:val="006832A5"/>
    <w:rsid w:val="00696EA5"/>
    <w:rsid w:val="006D7F8F"/>
    <w:rsid w:val="006E7B9C"/>
    <w:rsid w:val="0070425B"/>
    <w:rsid w:val="00714311"/>
    <w:rsid w:val="00767098"/>
    <w:rsid w:val="007C72FA"/>
    <w:rsid w:val="007E6B0A"/>
    <w:rsid w:val="007E6C53"/>
    <w:rsid w:val="007F0ED9"/>
    <w:rsid w:val="00801071"/>
    <w:rsid w:val="008528F4"/>
    <w:rsid w:val="00872881"/>
    <w:rsid w:val="008B2EDC"/>
    <w:rsid w:val="008E06F2"/>
    <w:rsid w:val="00936088"/>
    <w:rsid w:val="0094090A"/>
    <w:rsid w:val="00952E3F"/>
    <w:rsid w:val="00987D20"/>
    <w:rsid w:val="009B7603"/>
    <w:rsid w:val="00A03C1A"/>
    <w:rsid w:val="00A727FA"/>
    <w:rsid w:val="00B45CE1"/>
    <w:rsid w:val="00B51494"/>
    <w:rsid w:val="00B54D59"/>
    <w:rsid w:val="00B65188"/>
    <w:rsid w:val="00B75E3A"/>
    <w:rsid w:val="00B877A4"/>
    <w:rsid w:val="00BE0AEB"/>
    <w:rsid w:val="00C1693F"/>
    <w:rsid w:val="00CA2BB6"/>
    <w:rsid w:val="00D64A81"/>
    <w:rsid w:val="00DB6BB8"/>
    <w:rsid w:val="00DC41EC"/>
    <w:rsid w:val="00DE1A43"/>
    <w:rsid w:val="00DF5B1C"/>
    <w:rsid w:val="00E16E3B"/>
    <w:rsid w:val="00E32548"/>
    <w:rsid w:val="00ED1886"/>
    <w:rsid w:val="00F20526"/>
    <w:rsid w:val="00FB5C00"/>
    <w:rsid w:val="00FC2362"/>
    <w:rsid w:val="00FF511B"/>
    <w:rsid w:val="00FF5868"/>
    <w:rsid w:val="00FF7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1D18F3"/>
  <w15:docId w15:val="{B9090F80-D7F8-4E7A-84CE-013981F5A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425B"/>
    <w:pPr>
      <w:spacing w:after="160" w:line="256" w:lineRule="auto"/>
    </w:pPr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asicParagraph">
    <w:name w:val="[Basic Paragraph]"/>
    <w:basedOn w:val="Normalny"/>
    <w:uiPriority w:val="99"/>
    <w:rsid w:val="00DC41EC"/>
    <w:pPr>
      <w:autoSpaceDE w:val="0"/>
      <w:autoSpaceDN w:val="0"/>
      <w:adjustRightInd w:val="0"/>
      <w:spacing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paragraph" w:styleId="Nagwek">
    <w:name w:val="header"/>
    <w:basedOn w:val="Normalny"/>
    <w:link w:val="NagwekZnak"/>
    <w:uiPriority w:val="99"/>
    <w:unhideWhenUsed/>
    <w:rsid w:val="00DC41EC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41EC"/>
  </w:style>
  <w:style w:type="paragraph" w:styleId="Stopka">
    <w:name w:val="footer"/>
    <w:basedOn w:val="Normalny"/>
    <w:link w:val="StopkaZnak"/>
    <w:uiPriority w:val="99"/>
    <w:unhideWhenUsed/>
    <w:rsid w:val="00DC41EC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41EC"/>
  </w:style>
  <w:style w:type="paragraph" w:styleId="Bezodstpw">
    <w:name w:val="No Spacing"/>
    <w:uiPriority w:val="1"/>
    <w:qFormat/>
    <w:rsid w:val="00DC41EC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E266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266F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C55C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C55C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C55C5"/>
    <w:rPr>
      <w:rFonts w:ascii="Ideal Sans Light" w:hAnsi="Ideal Sans Light" w:cs="Calibri"/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55C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55C5"/>
    <w:rPr>
      <w:rFonts w:ascii="Ideal Sans Light" w:hAnsi="Ideal Sans Light" w:cs="Calibri"/>
      <w:b/>
      <w:bCs/>
      <w:sz w:val="20"/>
      <w:szCs w:val="20"/>
      <w:lang w:val="en-US"/>
    </w:rPr>
  </w:style>
  <w:style w:type="paragraph" w:styleId="Akapitzlist">
    <w:name w:val="List Paragraph"/>
    <w:basedOn w:val="Normalny"/>
    <w:link w:val="AkapitzlistZnak"/>
    <w:uiPriority w:val="34"/>
    <w:qFormat/>
    <w:rsid w:val="0070425B"/>
    <w:pPr>
      <w:ind w:left="720"/>
      <w:contextualSpacing/>
    </w:pPr>
  </w:style>
  <w:style w:type="table" w:styleId="Tabela-Siatka">
    <w:name w:val="Table Grid"/>
    <w:basedOn w:val="Standardowy"/>
    <w:uiPriority w:val="39"/>
    <w:rsid w:val="0070425B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70425B"/>
    <w:rPr>
      <w:kern w:val="2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70425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DOMINI~1\AppData\Local\Temp\notesB36053\pwm@pwm.com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pwm.com.pl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minika_miklaszewsk\Desktop\Papier%20firmowy%202026\pwm_papier_firmowy_2026_pl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D9D53C-8208-45DD-89E4-94C97ACB0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pwm_papier_firmowy_2026_pl</Template>
  <TotalTime>1</TotalTime>
  <Pages>5</Pages>
  <Words>1061</Words>
  <Characters>6368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Dominika Miklaszewska</dc:creator>
  <cp:lastModifiedBy>Aneta Łołka</cp:lastModifiedBy>
  <cp:revision>2</cp:revision>
  <cp:lastPrinted>2020-10-23T11:37:00Z</cp:lastPrinted>
  <dcterms:created xsi:type="dcterms:W3CDTF">2026-06-11T13:55:00Z</dcterms:created>
  <dcterms:modified xsi:type="dcterms:W3CDTF">2026-06-11T13:55:00Z</dcterms:modified>
</cp:coreProperties>
</file>